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EDCC8" w14:textId="04CBBD6D" w:rsidR="000713A0" w:rsidRDefault="00ED041D" w:rsidP="00A364FD">
      <w:pPr>
        <w:pStyle w:val="Nagwek1"/>
        <w:spacing w:before="0" w:after="240"/>
      </w:pPr>
      <w:sdt>
        <w:sdtPr>
          <w:alias w:val="Tytuł"/>
          <w:tag w:val=""/>
          <w:id w:val="-492949831"/>
          <w:placeholder>
            <w:docPart w:val="D7D6E0CFCD924DC4BFC831A253727C2C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6E0555">
            <w:t>Ocena projektu Rocznego Rozkładu Jazdy Pociągów edycji 2024/2025  spółki „Koleje Mazowieckie – KM” sp. z o.o.</w:t>
          </w:r>
        </w:sdtContent>
      </w:sdt>
      <w:r w:rsidR="000713A0">
        <w:t xml:space="preserve"> </w:t>
      </w:r>
    </w:p>
    <w:p w14:paraId="66823382" w14:textId="1D1611B5" w:rsidR="00DB6214" w:rsidRDefault="00DB6214" w:rsidP="00DB6214">
      <w:r>
        <w:t xml:space="preserve">Aby zapewnić jak najlepsze warunki podróżowania, chcemy poznać </w:t>
      </w:r>
      <w:r w:rsidR="00917090">
        <w:t>Twoj</w:t>
      </w:r>
      <w:r w:rsidR="00E407E0">
        <w:t>e</w:t>
      </w:r>
      <w:r>
        <w:t xml:space="preserve"> preferencje związane z przejazdami pociągami </w:t>
      </w:r>
      <w:r w:rsidR="00A364FD">
        <w:t>s</w:t>
      </w:r>
      <w:r>
        <w:t xml:space="preserve">półki „Koleje Mazowieckie – KM” sp. z o.o. </w:t>
      </w:r>
      <w:r w:rsidR="00AA181A">
        <w:t xml:space="preserve">(KM) </w:t>
      </w:r>
      <w:r>
        <w:t xml:space="preserve">i opinię na temat projektu Rocznego Rozkładu Jazdy Pociągów obowiązującego od 15 grudnia 2024 roku </w:t>
      </w:r>
    </w:p>
    <w:p w14:paraId="3BB70720" w14:textId="6EF76831" w:rsidR="000713A0" w:rsidRDefault="00917090" w:rsidP="000713A0">
      <w:r>
        <w:t>Prosimy, w</w:t>
      </w:r>
      <w:r w:rsidR="000713A0">
        <w:t>ypełnij kwestionariusz</w:t>
      </w:r>
      <w:r w:rsidR="00DB6214">
        <w:t xml:space="preserve"> </w:t>
      </w:r>
      <w:r>
        <w:t xml:space="preserve">i </w:t>
      </w:r>
      <w:r w:rsidR="00DB6214">
        <w:t>wy</w:t>
      </w:r>
      <w:r>
        <w:t>ślij</w:t>
      </w:r>
      <w:r w:rsidR="006E0555">
        <w:t xml:space="preserve"> go</w:t>
      </w:r>
      <w:r>
        <w:t xml:space="preserve"> </w:t>
      </w:r>
      <w:r w:rsidR="00DB6214">
        <w:t xml:space="preserve">na </w:t>
      </w:r>
      <w:hyperlink r:id="rId12" w:history="1">
        <w:r w:rsidR="006A4772" w:rsidRPr="0036288D">
          <w:rPr>
            <w:rStyle w:val="Hipercze"/>
          </w:rPr>
          <w:t>kolej@mazovia.pl</w:t>
        </w:r>
      </w:hyperlink>
      <w:r w:rsidR="00DB6214">
        <w:t xml:space="preserve"> lub</w:t>
      </w:r>
      <w:r w:rsidR="000713A0">
        <w:t xml:space="preserve"> </w:t>
      </w:r>
      <w:r w:rsidR="006E0555">
        <w:t xml:space="preserve">pocztą </w:t>
      </w:r>
      <w:r w:rsidR="000713A0">
        <w:t>na adres</w:t>
      </w:r>
      <w:r w:rsidR="006E0555">
        <w:t>:</w:t>
      </w:r>
      <w:r w:rsidR="006A4772">
        <w:t xml:space="preserve"> Departament Nieruchomości i Infrastruktury, ul. Brechta 3, 03-472 Warszawa.</w:t>
      </w:r>
    </w:p>
    <w:p w14:paraId="779922D3" w14:textId="29C0B220" w:rsidR="000713A0" w:rsidRDefault="000713A0" w:rsidP="000713A0">
      <w:r>
        <w:t>Dziękujemy</w:t>
      </w:r>
      <w:r w:rsidR="00DB6214">
        <w:t>!</w:t>
      </w:r>
    </w:p>
    <w:p w14:paraId="70ABAD6A" w14:textId="7D365555" w:rsidR="00F420B0" w:rsidRPr="00F420B0" w:rsidRDefault="000713A0" w:rsidP="00F420B0">
      <w:pPr>
        <w:pStyle w:val="Nagwek2"/>
      </w:pPr>
      <w:r>
        <w:t>Płeć</w:t>
      </w:r>
    </w:p>
    <w:p w14:paraId="0B0631F9" w14:textId="77777777" w:rsidR="006816EC" w:rsidRDefault="006816EC" w:rsidP="00DB6214">
      <w:pPr>
        <w:sectPr w:rsidR="006816EC" w:rsidSect="00917090">
          <w:headerReference w:type="default" r:id="rId13"/>
          <w:footerReference w:type="default" r:id="rId14"/>
          <w:footerReference w:type="first" r:id="rId15"/>
          <w:type w:val="continuous"/>
          <w:pgSz w:w="11906" w:h="16838" w:code="9"/>
          <w:pgMar w:top="1417" w:right="1417" w:bottom="1417" w:left="1417" w:header="567" w:footer="432" w:gutter="0"/>
          <w:cols w:sep="1" w:space="1440"/>
          <w:docGrid w:linePitch="360"/>
        </w:sectPr>
      </w:pPr>
    </w:p>
    <w:p w14:paraId="319C2A76" w14:textId="320D291C" w:rsidR="006816EC" w:rsidRDefault="00ED041D" w:rsidP="00DB6214">
      <w:sdt>
        <w:sdtPr>
          <w:id w:val="1341485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16EC">
            <w:rPr>
              <w:rFonts w:ascii="MS Gothic" w:eastAsia="MS Gothic" w:hAnsi="MS Gothic" w:hint="eastAsia"/>
            </w:rPr>
            <w:t>☐</w:t>
          </w:r>
        </w:sdtContent>
      </w:sdt>
      <w:r w:rsidR="006816EC">
        <w:t xml:space="preserve"> k</w:t>
      </w:r>
      <w:r w:rsidR="000713A0">
        <w:t>obiet</w:t>
      </w:r>
      <w:r w:rsidR="006978A3">
        <w:t>a</w:t>
      </w:r>
    </w:p>
    <w:p w14:paraId="07B7C95E" w14:textId="77777777" w:rsidR="006816EC" w:rsidRDefault="00ED041D" w:rsidP="00DB6214">
      <w:pPr>
        <w:sectPr w:rsidR="006816EC" w:rsidSect="00917090">
          <w:type w:val="continuous"/>
          <w:pgSz w:w="11906" w:h="16838" w:code="9"/>
          <w:pgMar w:top="1417" w:right="1417" w:bottom="1417" w:left="1417" w:header="432" w:footer="432" w:gutter="0"/>
          <w:cols w:num="2" w:space="170" w:equalWidth="0">
            <w:col w:w="1134" w:space="170"/>
            <w:col w:w="7768"/>
          </w:cols>
          <w:docGrid w:linePitch="360"/>
        </w:sectPr>
      </w:pPr>
      <w:sdt>
        <w:sdtPr>
          <w:id w:val="-12636798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78A3">
            <w:rPr>
              <w:rFonts w:ascii="MS Gothic" w:eastAsia="MS Gothic" w:hAnsi="MS Gothic" w:hint="eastAsia"/>
            </w:rPr>
            <w:t>☐</w:t>
          </w:r>
        </w:sdtContent>
      </w:sdt>
      <w:r w:rsidR="000713A0">
        <w:t xml:space="preserve"> </w:t>
      </w:r>
      <w:r w:rsidR="006816EC">
        <w:t>m</w:t>
      </w:r>
      <w:r w:rsidR="000713A0" w:rsidRPr="006978A3">
        <w:t>ężczyzna</w:t>
      </w:r>
    </w:p>
    <w:p w14:paraId="07DC2106" w14:textId="4C60CB97" w:rsidR="000713A0" w:rsidRDefault="000713A0" w:rsidP="00DB6214">
      <w:pPr>
        <w:pStyle w:val="Nagwek2"/>
        <w:ind w:right="0"/>
      </w:pPr>
      <w:r>
        <w:t>Wiek</w:t>
      </w:r>
    </w:p>
    <w:p w14:paraId="0BED18F4" w14:textId="77777777" w:rsidR="007B6026" w:rsidRDefault="007B6026" w:rsidP="00DB6214">
      <w:pPr>
        <w:sectPr w:rsidR="007B6026" w:rsidSect="00DB6214">
          <w:type w:val="continuous"/>
          <w:pgSz w:w="11906" w:h="16838" w:code="9"/>
          <w:pgMar w:top="1417" w:right="1417" w:bottom="1417" w:left="1417" w:header="432" w:footer="432" w:gutter="0"/>
          <w:cols w:sep="1" w:space="1440"/>
          <w:docGrid w:linePitch="360"/>
        </w:sectPr>
      </w:pPr>
    </w:p>
    <w:p w14:paraId="0B43565D" w14:textId="77777777" w:rsidR="007B6026" w:rsidRDefault="00ED041D" w:rsidP="00DB6214">
      <w:sdt>
        <w:sdtPr>
          <w:id w:val="20623639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25B8">
            <w:rPr>
              <w:rFonts w:ascii="MS Gothic" w:eastAsia="MS Gothic" w:hAnsi="MS Gothic" w:hint="eastAsia"/>
            </w:rPr>
            <w:t>☐</w:t>
          </w:r>
        </w:sdtContent>
      </w:sdt>
      <w:r w:rsidR="000713A0">
        <w:t xml:space="preserve"> do 15</w:t>
      </w:r>
    </w:p>
    <w:p w14:paraId="743898AB" w14:textId="4D713677" w:rsidR="007B6026" w:rsidRDefault="00ED041D" w:rsidP="00DB6214">
      <w:sdt>
        <w:sdtPr>
          <w:id w:val="-1475190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6026">
            <w:rPr>
              <w:rFonts w:ascii="MS Gothic" w:eastAsia="MS Gothic" w:hAnsi="MS Gothic" w:hint="eastAsia"/>
            </w:rPr>
            <w:t>☐</w:t>
          </w:r>
        </w:sdtContent>
      </w:sdt>
      <w:r w:rsidR="000713A0">
        <w:t xml:space="preserve"> 16–25</w:t>
      </w:r>
    </w:p>
    <w:p w14:paraId="7770CA25" w14:textId="77777777" w:rsidR="007B6026" w:rsidRDefault="00ED041D" w:rsidP="00DB6214">
      <w:sdt>
        <w:sdtPr>
          <w:id w:val="3355788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25B8">
            <w:rPr>
              <w:rFonts w:ascii="MS Gothic" w:eastAsia="MS Gothic" w:hAnsi="MS Gothic" w:hint="eastAsia"/>
            </w:rPr>
            <w:t>☐</w:t>
          </w:r>
        </w:sdtContent>
      </w:sdt>
      <w:r w:rsidR="000713A0">
        <w:t xml:space="preserve"> 26–35</w:t>
      </w:r>
    </w:p>
    <w:p w14:paraId="6F338F9B" w14:textId="77777777" w:rsidR="007B6026" w:rsidRDefault="00ED041D" w:rsidP="00DB6214">
      <w:sdt>
        <w:sdtPr>
          <w:id w:val="17547753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78A3">
            <w:rPr>
              <w:rFonts w:ascii="MS Gothic" w:eastAsia="MS Gothic" w:hAnsi="MS Gothic" w:hint="eastAsia"/>
            </w:rPr>
            <w:t>☐</w:t>
          </w:r>
        </w:sdtContent>
      </w:sdt>
      <w:r w:rsidR="000713A0">
        <w:t xml:space="preserve"> 36–45</w:t>
      </w:r>
    </w:p>
    <w:p w14:paraId="7F8E6F4E" w14:textId="77777777" w:rsidR="007B6026" w:rsidRDefault="00ED041D" w:rsidP="00DB6214">
      <w:sdt>
        <w:sdtPr>
          <w:id w:val="-16811886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78A3">
            <w:rPr>
              <w:rFonts w:ascii="MS Gothic" w:eastAsia="MS Gothic" w:hAnsi="MS Gothic" w:hint="eastAsia"/>
            </w:rPr>
            <w:t>☐</w:t>
          </w:r>
        </w:sdtContent>
      </w:sdt>
      <w:r w:rsidR="000713A0">
        <w:t xml:space="preserve"> 46–55</w:t>
      </w:r>
    </w:p>
    <w:p w14:paraId="3DDEE225" w14:textId="77777777" w:rsidR="007B6026" w:rsidRDefault="00ED041D" w:rsidP="00DB6214">
      <w:sdt>
        <w:sdtPr>
          <w:id w:val="-4116953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78A3">
            <w:rPr>
              <w:rFonts w:ascii="MS Gothic" w:eastAsia="MS Gothic" w:hAnsi="MS Gothic" w:hint="eastAsia"/>
            </w:rPr>
            <w:t>☐</w:t>
          </w:r>
        </w:sdtContent>
      </w:sdt>
      <w:r w:rsidR="000713A0">
        <w:t xml:space="preserve"> 56–65</w:t>
      </w:r>
    </w:p>
    <w:p w14:paraId="42C959D6" w14:textId="4FE2763D" w:rsidR="000713A0" w:rsidRDefault="00ED041D" w:rsidP="00DB6214">
      <w:sdt>
        <w:sdtPr>
          <w:id w:val="-10449092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78A3">
            <w:rPr>
              <w:rFonts w:ascii="MS Gothic" w:eastAsia="MS Gothic" w:hAnsi="MS Gothic" w:hint="eastAsia"/>
            </w:rPr>
            <w:t>☐</w:t>
          </w:r>
        </w:sdtContent>
      </w:sdt>
      <w:r w:rsidR="000713A0">
        <w:t xml:space="preserve"> powyżej 65</w:t>
      </w:r>
    </w:p>
    <w:p w14:paraId="21E2ECFC" w14:textId="77777777" w:rsidR="007B6026" w:rsidRDefault="007B6026" w:rsidP="00DB6214">
      <w:pPr>
        <w:pStyle w:val="Nagwek2"/>
        <w:ind w:right="0"/>
        <w:sectPr w:rsidR="007B6026" w:rsidSect="00C412F8">
          <w:type w:val="continuous"/>
          <w:pgSz w:w="11906" w:h="16838" w:code="9"/>
          <w:pgMar w:top="1417" w:right="1417" w:bottom="1417" w:left="1417" w:header="432" w:footer="432" w:gutter="0"/>
          <w:cols w:num="7" w:space="0" w:equalWidth="0">
            <w:col w:w="1276" w:space="0"/>
            <w:col w:w="1276" w:space="0"/>
            <w:col w:w="1276" w:space="0"/>
            <w:col w:w="1276" w:space="0"/>
            <w:col w:w="1276" w:space="0"/>
            <w:col w:w="1274" w:space="57"/>
            <w:col w:w="1361"/>
          </w:cols>
          <w:docGrid w:linePitch="360"/>
        </w:sectPr>
      </w:pPr>
    </w:p>
    <w:p w14:paraId="418843A7" w14:textId="72F410F4" w:rsidR="000713A0" w:rsidRDefault="000713A0" w:rsidP="007B6026">
      <w:pPr>
        <w:pStyle w:val="Nagwek2"/>
      </w:pPr>
      <w:r>
        <w:t>Podróż</w:t>
      </w:r>
      <w:r w:rsidR="00DB6214">
        <w:t>uje</w:t>
      </w:r>
      <w:r w:rsidR="00917090">
        <w:t xml:space="preserve">sz </w:t>
      </w:r>
      <w:r>
        <w:t>na podstawie biletu</w:t>
      </w:r>
    </w:p>
    <w:p w14:paraId="52881915" w14:textId="77777777" w:rsidR="007B6026" w:rsidRDefault="007B6026" w:rsidP="00DB6214">
      <w:pPr>
        <w:rPr>
          <w:rFonts w:ascii="Segoe UI Symbol" w:hAnsi="Segoe UI Symbol" w:cs="Segoe UI Symbol"/>
        </w:rPr>
        <w:sectPr w:rsidR="007B6026" w:rsidSect="00DB6214">
          <w:type w:val="continuous"/>
          <w:pgSz w:w="11906" w:h="16838" w:code="9"/>
          <w:pgMar w:top="1417" w:right="1417" w:bottom="1417" w:left="1417" w:header="432" w:footer="432" w:gutter="0"/>
          <w:cols w:sep="1" w:space="1440"/>
          <w:docGrid w:linePitch="360"/>
        </w:sectPr>
      </w:pPr>
    </w:p>
    <w:p w14:paraId="16FDE369" w14:textId="0F48CF68" w:rsidR="00AA181A" w:rsidRDefault="00ED041D" w:rsidP="00DB6214">
      <w:sdt>
        <w:sdtPr>
          <w:rPr>
            <w:rFonts w:ascii="Segoe UI Symbol" w:hAnsi="Segoe UI Symbol" w:cs="Segoe UI Symbol"/>
          </w:rPr>
          <w:id w:val="408360266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17090">
            <w:rPr>
              <w:rFonts w:ascii="MS Gothic" w:eastAsia="MS Gothic" w:hAnsi="MS Gothic" w:cs="Segoe UI Symbol" w:hint="eastAsia"/>
            </w:rPr>
            <w:t>☐</w:t>
          </w:r>
        </w:sdtContent>
      </w:sdt>
      <w:r w:rsidR="000713A0">
        <w:t xml:space="preserve"> jednorazowego</w:t>
      </w:r>
    </w:p>
    <w:p w14:paraId="68D05669" w14:textId="665ADAA3" w:rsidR="00AA181A" w:rsidRDefault="00ED041D" w:rsidP="00DB6214">
      <w:sdt>
        <w:sdtPr>
          <w:rPr>
            <w:rFonts w:ascii="Segoe UI Symbol" w:hAnsi="Segoe UI Symbol" w:cs="Segoe UI Symbol"/>
          </w:rPr>
          <w:id w:val="-167183143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17090">
            <w:rPr>
              <w:rFonts w:ascii="MS Gothic" w:eastAsia="MS Gothic" w:hAnsi="MS Gothic" w:cs="Segoe UI Symbol" w:hint="eastAsia"/>
            </w:rPr>
            <w:t>☐</w:t>
          </w:r>
        </w:sdtContent>
      </w:sdt>
      <w:r w:rsidR="000713A0">
        <w:t xml:space="preserve"> tygodniowego</w:t>
      </w:r>
    </w:p>
    <w:p w14:paraId="7D2ADE02" w14:textId="65F1B124" w:rsidR="00AA181A" w:rsidRDefault="00ED041D" w:rsidP="00DB6214">
      <w:sdt>
        <w:sdtPr>
          <w:rPr>
            <w:rFonts w:ascii="Segoe UI Symbol" w:hAnsi="Segoe UI Symbol" w:cs="Segoe UI Symbol"/>
          </w:rPr>
          <w:id w:val="142467638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17090">
            <w:rPr>
              <w:rFonts w:ascii="MS Gothic" w:eastAsia="MS Gothic" w:hAnsi="MS Gothic" w:cs="Segoe UI Symbol" w:hint="eastAsia"/>
            </w:rPr>
            <w:t>☐</w:t>
          </w:r>
        </w:sdtContent>
      </w:sdt>
      <w:r w:rsidR="000713A0">
        <w:t xml:space="preserve"> miesięcznego</w:t>
      </w:r>
    </w:p>
    <w:p w14:paraId="10C52BBD" w14:textId="1B046A88" w:rsidR="00AA181A" w:rsidRDefault="00ED041D" w:rsidP="00DB6214">
      <w:sdt>
        <w:sdtPr>
          <w:rPr>
            <w:rFonts w:ascii="Segoe UI Symbol" w:hAnsi="Segoe UI Symbol" w:cs="Segoe UI Symbol"/>
          </w:rPr>
          <w:id w:val="1906259743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16EC">
            <w:rPr>
              <w:rFonts w:ascii="MS Gothic" w:eastAsia="MS Gothic" w:hAnsi="MS Gothic" w:cs="Segoe UI Symbol" w:hint="eastAsia"/>
            </w:rPr>
            <w:t>☐</w:t>
          </w:r>
        </w:sdtContent>
      </w:sdt>
      <w:r w:rsidR="000713A0">
        <w:t xml:space="preserve"> kwartalnego</w:t>
      </w:r>
    </w:p>
    <w:p w14:paraId="606FA612" w14:textId="227EE900" w:rsidR="00AA181A" w:rsidRDefault="00ED041D" w:rsidP="00DB6214">
      <w:sdt>
        <w:sdtPr>
          <w:rPr>
            <w:rFonts w:ascii="Segoe UI Symbol" w:hAnsi="Segoe UI Symbol" w:cs="Segoe UI Symbol"/>
          </w:rPr>
          <w:id w:val="-1484154274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17090">
            <w:rPr>
              <w:rFonts w:ascii="MS Gothic" w:eastAsia="MS Gothic" w:hAnsi="MS Gothic" w:cs="Segoe UI Symbol" w:hint="eastAsia"/>
            </w:rPr>
            <w:t>☐</w:t>
          </w:r>
        </w:sdtContent>
      </w:sdt>
      <w:r w:rsidR="000713A0">
        <w:t xml:space="preserve"> sieciowego</w:t>
      </w:r>
    </w:p>
    <w:p w14:paraId="4A370E2C" w14:textId="77777777" w:rsidR="007B6026" w:rsidRDefault="007B6026" w:rsidP="00DB6214">
      <w:pPr>
        <w:rPr>
          <w:rFonts w:ascii="Segoe UI Symbol" w:hAnsi="Segoe UI Symbol" w:cs="Segoe UI Symbol"/>
        </w:rPr>
        <w:sectPr w:rsidR="007B6026" w:rsidSect="00C412F8">
          <w:type w:val="continuous"/>
          <w:pgSz w:w="11906" w:h="16838" w:code="9"/>
          <w:pgMar w:top="1417" w:right="1417" w:bottom="1417" w:left="1417" w:header="432" w:footer="432" w:gutter="0"/>
          <w:cols w:num="5" w:space="284" w:equalWidth="0">
            <w:col w:w="1724" w:space="340"/>
            <w:col w:w="1667" w:space="284"/>
            <w:col w:w="1610" w:space="284"/>
            <w:col w:w="1524" w:space="284"/>
            <w:col w:w="1355"/>
          </w:cols>
          <w:docGrid w:linePitch="360"/>
        </w:sectPr>
      </w:pPr>
    </w:p>
    <w:p w14:paraId="46562D21" w14:textId="27EC2771" w:rsidR="000713A0" w:rsidRDefault="00ED041D" w:rsidP="00F420B0">
      <w:pPr>
        <w:tabs>
          <w:tab w:val="left" w:leader="dot" w:pos="6804"/>
        </w:tabs>
        <w:spacing w:before="240"/>
      </w:pPr>
      <w:sdt>
        <w:sdtPr>
          <w:rPr>
            <w:rFonts w:ascii="Segoe UI Symbol" w:hAnsi="Segoe UI Symbol" w:cs="Segoe UI Symbol"/>
          </w:rPr>
          <w:id w:val="1636678632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17090">
            <w:rPr>
              <w:rFonts w:ascii="MS Gothic" w:eastAsia="MS Gothic" w:hAnsi="MS Gothic" w:cs="Segoe UI Symbol" w:hint="eastAsia"/>
            </w:rPr>
            <w:t>☐</w:t>
          </w:r>
        </w:sdtContent>
      </w:sdt>
      <w:r w:rsidR="000713A0">
        <w:t xml:space="preserve"> inn</w:t>
      </w:r>
      <w:r w:rsidR="007B6026">
        <w:t>ego</w:t>
      </w:r>
      <w:r w:rsidR="00F420B0">
        <w:t xml:space="preserve"> (napisz jakiego)</w:t>
      </w:r>
      <w:r w:rsidR="000713A0">
        <w:t>:</w:t>
      </w:r>
      <w:r w:rsidR="00F420B0">
        <w:tab/>
      </w:r>
    </w:p>
    <w:p w14:paraId="730E2679" w14:textId="709B3CE9" w:rsidR="000713A0" w:rsidRDefault="0034768D" w:rsidP="00DB6214">
      <w:pPr>
        <w:pStyle w:val="Nagwek2"/>
        <w:ind w:right="0"/>
      </w:pPr>
      <w:r>
        <w:t>Jaki jest cel Twojej</w:t>
      </w:r>
      <w:r w:rsidR="000713A0">
        <w:t xml:space="preserve"> podróży</w:t>
      </w:r>
    </w:p>
    <w:p w14:paraId="7E77D709" w14:textId="77777777" w:rsidR="00C412F8" w:rsidRDefault="00C412F8" w:rsidP="00DB6214">
      <w:pPr>
        <w:sectPr w:rsidR="00C412F8" w:rsidSect="00DB6214">
          <w:type w:val="continuous"/>
          <w:pgSz w:w="11906" w:h="16838" w:code="9"/>
          <w:pgMar w:top="1417" w:right="1417" w:bottom="1417" w:left="1417" w:header="432" w:footer="432" w:gutter="0"/>
          <w:cols w:sep="1" w:space="1440"/>
          <w:docGrid w:linePitch="360"/>
        </w:sectPr>
      </w:pPr>
    </w:p>
    <w:p w14:paraId="2F3E9844" w14:textId="60875C7D" w:rsidR="00C412F8" w:rsidRDefault="00ED041D" w:rsidP="00DB6214">
      <w:sdt>
        <w:sdtPr>
          <w:id w:val="-359657125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17090">
            <w:rPr>
              <w:rFonts w:ascii="MS Gothic" w:eastAsia="MS Gothic" w:hAnsi="MS Gothic" w:hint="eastAsia"/>
            </w:rPr>
            <w:t>☐</w:t>
          </w:r>
        </w:sdtContent>
      </w:sdt>
      <w:r w:rsidR="000713A0">
        <w:t xml:space="preserve"> dom</w:t>
      </w:r>
      <w:r w:rsidR="00AA181A">
        <w:t xml:space="preserve"> </w:t>
      </w:r>
      <w:r w:rsidR="006816EC">
        <w:sym w:font="Symbol" w:char="F0AE"/>
      </w:r>
      <w:r w:rsidR="006816EC">
        <w:t xml:space="preserve"> </w:t>
      </w:r>
      <w:r w:rsidR="000713A0">
        <w:t>praca</w:t>
      </w:r>
      <w:r w:rsidR="00C412F8">
        <w:t xml:space="preserve"> </w:t>
      </w:r>
      <w:r w:rsidR="00C412F8">
        <w:sym w:font="Symbol" w:char="F0AE"/>
      </w:r>
      <w:r w:rsidR="00C412F8">
        <w:t xml:space="preserve"> </w:t>
      </w:r>
      <w:r w:rsidR="000713A0">
        <w:t>dom</w:t>
      </w:r>
    </w:p>
    <w:p w14:paraId="0EC3FD63" w14:textId="28BF3A4D" w:rsidR="00C412F8" w:rsidRDefault="00ED041D" w:rsidP="00DB6214">
      <w:sdt>
        <w:sdtPr>
          <w:id w:val="2143843147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17090">
            <w:rPr>
              <w:rFonts w:ascii="MS Gothic" w:eastAsia="MS Gothic" w:hAnsi="MS Gothic" w:hint="eastAsia"/>
            </w:rPr>
            <w:t>☐</w:t>
          </w:r>
        </w:sdtContent>
      </w:sdt>
      <w:r w:rsidR="000713A0">
        <w:t xml:space="preserve"> dom</w:t>
      </w:r>
      <w:r w:rsidR="00C412F8">
        <w:t xml:space="preserve"> </w:t>
      </w:r>
      <w:r w:rsidR="00C412F8">
        <w:sym w:font="Symbol" w:char="F0AE"/>
      </w:r>
      <w:r w:rsidR="00C412F8">
        <w:t xml:space="preserve"> </w:t>
      </w:r>
      <w:r w:rsidR="000713A0">
        <w:t>szkoła</w:t>
      </w:r>
      <w:r w:rsidR="00C412F8">
        <w:t xml:space="preserve">, </w:t>
      </w:r>
      <w:r w:rsidR="000713A0">
        <w:t>uczelnia</w:t>
      </w:r>
      <w:r w:rsidR="00C412F8">
        <w:t xml:space="preserve"> </w:t>
      </w:r>
      <w:r w:rsidR="00C412F8">
        <w:sym w:font="Symbol" w:char="F0AE"/>
      </w:r>
      <w:r w:rsidR="00C412F8">
        <w:t xml:space="preserve"> </w:t>
      </w:r>
      <w:r w:rsidR="000713A0">
        <w:t>dom</w:t>
      </w:r>
    </w:p>
    <w:p w14:paraId="2A274243" w14:textId="2F8F5127" w:rsidR="00C412F8" w:rsidRDefault="00ED041D" w:rsidP="00DB6214">
      <w:sdt>
        <w:sdtPr>
          <w:id w:val="-1884782199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17090">
            <w:rPr>
              <w:rFonts w:ascii="MS Gothic" w:eastAsia="MS Gothic" w:hAnsi="MS Gothic" w:hint="eastAsia"/>
            </w:rPr>
            <w:t>☐</w:t>
          </w:r>
        </w:sdtContent>
      </w:sdt>
      <w:r w:rsidR="000713A0">
        <w:t xml:space="preserve"> wypoczynek</w:t>
      </w:r>
      <w:r w:rsidR="00C412F8">
        <w:t xml:space="preserve">, </w:t>
      </w:r>
      <w:r w:rsidR="000713A0">
        <w:t>rozrywka</w:t>
      </w:r>
    </w:p>
    <w:p w14:paraId="568177C5" w14:textId="0C73C4EC" w:rsidR="00C412F8" w:rsidRDefault="00ED041D" w:rsidP="00DB6214">
      <w:pPr>
        <w:sectPr w:rsidR="00C412F8" w:rsidSect="006816EC">
          <w:type w:val="continuous"/>
          <w:pgSz w:w="11906" w:h="16838" w:code="9"/>
          <w:pgMar w:top="1417" w:right="1417" w:bottom="1417" w:left="1417" w:header="432" w:footer="432" w:gutter="0"/>
          <w:cols w:num="4" w:space="113" w:equalWidth="0">
            <w:col w:w="2325" w:space="113"/>
            <w:col w:w="3295" w:space="113"/>
            <w:col w:w="2505" w:space="1"/>
            <w:col w:w="720"/>
          </w:cols>
          <w:docGrid w:linePitch="360"/>
        </w:sectPr>
      </w:pPr>
      <w:sdt>
        <w:sdtPr>
          <w:id w:val="1284775229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17090">
            <w:rPr>
              <w:rFonts w:ascii="MS Gothic" w:eastAsia="MS Gothic" w:hAnsi="MS Gothic" w:hint="eastAsia"/>
            </w:rPr>
            <w:t>☐</w:t>
          </w:r>
        </w:sdtContent>
      </w:sdt>
      <w:r w:rsidR="000713A0">
        <w:t xml:space="preserve"> inny</w:t>
      </w:r>
    </w:p>
    <w:p w14:paraId="5B1AB966" w14:textId="338EF98C" w:rsidR="000713A0" w:rsidRDefault="000713A0" w:rsidP="00DB6214">
      <w:pPr>
        <w:pStyle w:val="Nagwek2"/>
        <w:ind w:right="0"/>
      </w:pPr>
      <w:r>
        <w:t>Jak często korzysta</w:t>
      </w:r>
      <w:r w:rsidR="00917090">
        <w:t xml:space="preserve">sz </w:t>
      </w:r>
      <w:r>
        <w:t>z przejazdów pociągami KM</w:t>
      </w:r>
    </w:p>
    <w:p w14:paraId="29B5A13B" w14:textId="77777777" w:rsidR="006816EC" w:rsidRDefault="006816EC" w:rsidP="00DB6214">
      <w:pPr>
        <w:sectPr w:rsidR="006816EC" w:rsidSect="00DB6214">
          <w:type w:val="continuous"/>
          <w:pgSz w:w="11906" w:h="16838" w:code="9"/>
          <w:pgMar w:top="1417" w:right="1417" w:bottom="1417" w:left="1417" w:header="432" w:footer="432" w:gutter="0"/>
          <w:cols w:sep="1" w:space="1440"/>
          <w:docGrid w:linePitch="360"/>
        </w:sectPr>
      </w:pPr>
    </w:p>
    <w:p w14:paraId="24E342CF" w14:textId="215218B2" w:rsidR="006816EC" w:rsidRDefault="00ED041D" w:rsidP="00DB6214">
      <w:sdt>
        <w:sdtPr>
          <w:id w:val="1856848868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17090">
            <w:rPr>
              <w:rFonts w:ascii="MS Gothic" w:eastAsia="MS Gothic" w:hAnsi="MS Gothic" w:hint="eastAsia"/>
            </w:rPr>
            <w:t>☐</w:t>
          </w:r>
        </w:sdtContent>
      </w:sdt>
      <w:r w:rsidR="000713A0">
        <w:t xml:space="preserve"> codziennie</w:t>
      </w:r>
    </w:p>
    <w:p w14:paraId="46363863" w14:textId="3AB11319" w:rsidR="006816EC" w:rsidRDefault="00ED041D" w:rsidP="006816EC">
      <w:pPr>
        <w:ind w:left="266" w:hanging="266"/>
      </w:pPr>
      <w:sdt>
        <w:sdtPr>
          <w:id w:val="-1261142206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16EC">
            <w:rPr>
              <w:rFonts w:ascii="MS Gothic" w:eastAsia="MS Gothic" w:hAnsi="MS Gothic" w:hint="eastAsia"/>
            </w:rPr>
            <w:t>☐</w:t>
          </w:r>
        </w:sdtContent>
      </w:sdt>
      <w:r w:rsidR="000713A0">
        <w:t xml:space="preserve"> </w:t>
      </w:r>
      <w:r w:rsidR="006816EC">
        <w:t>od poniedziałku do piątku</w:t>
      </w:r>
    </w:p>
    <w:p w14:paraId="42C161EC" w14:textId="6691C683" w:rsidR="006816EC" w:rsidRDefault="00ED041D" w:rsidP="006816EC">
      <w:pPr>
        <w:ind w:left="266" w:hanging="266"/>
      </w:pPr>
      <w:sdt>
        <w:sdtPr>
          <w:id w:val="670683853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16EC">
            <w:rPr>
              <w:rFonts w:ascii="MS Gothic" w:eastAsia="MS Gothic" w:hAnsi="MS Gothic" w:hint="eastAsia"/>
            </w:rPr>
            <w:t>☐</w:t>
          </w:r>
        </w:sdtContent>
      </w:sdt>
      <w:r w:rsidR="000713A0">
        <w:t xml:space="preserve"> 3</w:t>
      </w:r>
      <w:r w:rsidR="005F5C6F">
        <w:t>–</w:t>
      </w:r>
      <w:r w:rsidR="000713A0">
        <w:t>4 razy w</w:t>
      </w:r>
      <w:r w:rsidR="006816EC">
        <w:t> </w:t>
      </w:r>
      <w:r w:rsidR="000713A0">
        <w:t>tygodniu</w:t>
      </w:r>
    </w:p>
    <w:p w14:paraId="18F26E5D" w14:textId="52361E51" w:rsidR="006816EC" w:rsidRDefault="00ED041D" w:rsidP="006816EC">
      <w:pPr>
        <w:ind w:left="266" w:hanging="266"/>
      </w:pPr>
      <w:sdt>
        <w:sdtPr>
          <w:rPr>
            <w:rFonts w:ascii="Segoe UI Symbol" w:hAnsi="Segoe UI Symbol" w:cs="Segoe UI Symbol"/>
          </w:rPr>
          <w:id w:val="-353962709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16EC">
            <w:rPr>
              <w:rFonts w:ascii="MS Gothic" w:eastAsia="MS Gothic" w:hAnsi="MS Gothic" w:cs="Segoe UI Symbol" w:hint="eastAsia"/>
            </w:rPr>
            <w:t>☐</w:t>
          </w:r>
        </w:sdtContent>
      </w:sdt>
      <w:r w:rsidR="000713A0">
        <w:t xml:space="preserve"> 1</w:t>
      </w:r>
      <w:r w:rsidR="005F5C6F">
        <w:t>–</w:t>
      </w:r>
      <w:r w:rsidR="000713A0">
        <w:t>2 razy w</w:t>
      </w:r>
      <w:r w:rsidR="006816EC">
        <w:t> </w:t>
      </w:r>
      <w:r w:rsidR="000713A0">
        <w:t>tygodniu</w:t>
      </w:r>
    </w:p>
    <w:p w14:paraId="33D3A117" w14:textId="216E3DC8" w:rsidR="000713A0" w:rsidRDefault="00ED041D" w:rsidP="00DB6214">
      <w:sdt>
        <w:sdtPr>
          <w:id w:val="1244297041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16EC">
            <w:rPr>
              <w:rFonts w:ascii="MS Gothic" w:eastAsia="MS Gothic" w:hAnsi="MS Gothic" w:hint="eastAsia"/>
            </w:rPr>
            <w:t>☐</w:t>
          </w:r>
        </w:sdtContent>
      </w:sdt>
      <w:r w:rsidR="000713A0">
        <w:t xml:space="preserve"> sporadycznie</w:t>
      </w:r>
    </w:p>
    <w:p w14:paraId="37F71493" w14:textId="77777777" w:rsidR="006816EC" w:rsidRDefault="006816EC" w:rsidP="00DB6214">
      <w:pPr>
        <w:pStyle w:val="Nagwek2"/>
        <w:ind w:right="0"/>
        <w:sectPr w:rsidR="006816EC" w:rsidSect="00D91209">
          <w:type w:val="continuous"/>
          <w:pgSz w:w="11906" w:h="16838" w:code="9"/>
          <w:pgMar w:top="1417" w:right="1417" w:bottom="1417" w:left="1417" w:header="432" w:footer="432" w:gutter="0"/>
          <w:cols w:num="5" w:space="57" w:equalWidth="0">
            <w:col w:w="1814" w:space="57"/>
            <w:col w:w="1799" w:space="567"/>
            <w:col w:w="1610" w:space="0"/>
            <w:col w:w="1610" w:space="0"/>
            <w:col w:w="1615"/>
          </w:cols>
          <w:docGrid w:linePitch="360"/>
        </w:sectPr>
      </w:pPr>
    </w:p>
    <w:p w14:paraId="1201D0CD" w14:textId="77777777" w:rsidR="006E0555" w:rsidRDefault="006E0555" w:rsidP="006E0555">
      <w:pPr>
        <w:pStyle w:val="Nagwek2"/>
      </w:pPr>
      <w:r>
        <w:t>Czy podczas podróży przesiadasz się do innego pociągu</w:t>
      </w:r>
    </w:p>
    <w:p w14:paraId="01B3D09E" w14:textId="77777777" w:rsidR="006E0555" w:rsidRDefault="006E0555" w:rsidP="006E0555">
      <w:pPr>
        <w:sectPr w:rsidR="006E0555" w:rsidSect="006E0555">
          <w:headerReference w:type="default" r:id="rId16"/>
          <w:footerReference w:type="default" r:id="rId17"/>
          <w:type w:val="continuous"/>
          <w:pgSz w:w="11906" w:h="16838" w:code="9"/>
          <w:pgMar w:top="1417" w:right="1417" w:bottom="1417" w:left="1417" w:header="567" w:footer="432" w:gutter="0"/>
          <w:cols w:sep="1" w:space="1440"/>
          <w:docGrid w:linePitch="360"/>
        </w:sectPr>
      </w:pPr>
    </w:p>
    <w:p w14:paraId="6A56F944" w14:textId="4453B601" w:rsidR="006E0555" w:rsidRDefault="00ED041D" w:rsidP="006E0555">
      <w:sdt>
        <w:sdtPr>
          <w:id w:val="388749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0555">
            <w:rPr>
              <w:rFonts w:ascii="MS Gothic" w:eastAsia="MS Gothic" w:hAnsi="MS Gothic" w:hint="eastAsia"/>
            </w:rPr>
            <w:t>☐</w:t>
          </w:r>
        </w:sdtContent>
      </w:sdt>
      <w:r w:rsidR="006E0555">
        <w:t xml:space="preserve"> tak</w:t>
      </w:r>
    </w:p>
    <w:p w14:paraId="25A58491" w14:textId="210036B3" w:rsidR="006E0555" w:rsidRDefault="00ED041D" w:rsidP="006E0555">
      <w:pPr>
        <w:sectPr w:rsidR="006E0555" w:rsidSect="006E0555">
          <w:type w:val="continuous"/>
          <w:pgSz w:w="11906" w:h="16838" w:code="9"/>
          <w:pgMar w:top="1417" w:right="1417" w:bottom="1417" w:left="1417" w:header="432" w:footer="432" w:gutter="0"/>
          <w:cols w:num="2" w:space="170" w:equalWidth="0">
            <w:col w:w="1134" w:space="170"/>
            <w:col w:w="7768"/>
          </w:cols>
          <w:docGrid w:linePitch="360"/>
        </w:sectPr>
      </w:pPr>
      <w:sdt>
        <w:sdtPr>
          <w:id w:val="7207943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0555">
            <w:rPr>
              <w:rFonts w:ascii="MS Gothic" w:eastAsia="MS Gothic" w:hAnsi="MS Gothic" w:hint="eastAsia"/>
            </w:rPr>
            <w:t>☐</w:t>
          </w:r>
        </w:sdtContent>
      </w:sdt>
      <w:r w:rsidR="006E0555">
        <w:t xml:space="preserve"> nie</w:t>
      </w:r>
    </w:p>
    <w:p w14:paraId="478EA200" w14:textId="044DCC1D" w:rsidR="000713A0" w:rsidRDefault="00917090" w:rsidP="00DB6214">
      <w:pPr>
        <w:pStyle w:val="Nagwek2"/>
        <w:ind w:right="0"/>
      </w:pPr>
      <w:r>
        <w:t>P</w:t>
      </w:r>
      <w:r w:rsidR="000713A0">
        <w:t>oda</w:t>
      </w:r>
      <w:r>
        <w:t>j</w:t>
      </w:r>
      <w:r w:rsidR="000713A0">
        <w:t xml:space="preserve"> nazwę stacji przesiadkowej</w:t>
      </w:r>
    </w:p>
    <w:p w14:paraId="4F3F65CE" w14:textId="39DAAB75" w:rsidR="00DB6214" w:rsidRPr="00DB6214" w:rsidRDefault="006E0555" w:rsidP="006E0555">
      <w:pPr>
        <w:tabs>
          <w:tab w:val="left" w:leader="dot" w:pos="6804"/>
        </w:tabs>
        <w:spacing w:before="240"/>
        <w:rPr>
          <w:lang w:bidi="pl-PL"/>
        </w:rPr>
      </w:pPr>
      <w:r>
        <w:rPr>
          <w:lang w:bidi="pl-PL"/>
        </w:rPr>
        <w:tab/>
      </w:r>
    </w:p>
    <w:p w14:paraId="31DE8E31" w14:textId="6109794D" w:rsidR="000713A0" w:rsidRDefault="006B641C" w:rsidP="00A364FD">
      <w:pPr>
        <w:pStyle w:val="Nagwek2"/>
      </w:pPr>
      <w:r>
        <w:t>Oceń</w:t>
      </w:r>
      <w:r w:rsidR="000713A0">
        <w:t xml:space="preserve"> skomunikowanie na stacji przesiadkowej</w:t>
      </w:r>
    </w:p>
    <w:p w14:paraId="1249FD44" w14:textId="77777777" w:rsidR="00A364FD" w:rsidRDefault="00A364FD" w:rsidP="00A364FD">
      <w:pPr>
        <w:sectPr w:rsidR="00A364FD" w:rsidSect="00917090">
          <w:type w:val="continuous"/>
          <w:pgSz w:w="11906" w:h="16838" w:code="9"/>
          <w:pgMar w:top="1417" w:right="1417" w:bottom="1417" w:left="1417" w:header="567" w:footer="432" w:gutter="0"/>
          <w:cols w:sep="1" w:space="1440"/>
          <w:docGrid w:linePitch="360"/>
        </w:sectPr>
      </w:pPr>
    </w:p>
    <w:p w14:paraId="78CFC8C6" w14:textId="082A3A56" w:rsidR="00A364FD" w:rsidRPr="00A364FD" w:rsidRDefault="00ED041D" w:rsidP="00A364FD">
      <w:sdt>
        <w:sdtPr>
          <w:id w:val="2075550616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64FD">
            <w:rPr>
              <w:rFonts w:ascii="MS Gothic" w:eastAsia="MS Gothic" w:hAnsi="MS Gothic" w:hint="eastAsia"/>
            </w:rPr>
            <w:t>☐</w:t>
          </w:r>
        </w:sdtContent>
      </w:sdt>
      <w:r w:rsidR="000713A0" w:rsidRPr="00A364FD">
        <w:t xml:space="preserve"> bardzo dobrze</w:t>
      </w:r>
      <w:r w:rsidR="00AA181A" w:rsidRPr="00A364FD">
        <w:t xml:space="preserve"> (5)</w:t>
      </w:r>
      <w:r w:rsidR="00DB6214" w:rsidRPr="00A364FD">
        <w:t xml:space="preserve"> </w:t>
      </w:r>
    </w:p>
    <w:p w14:paraId="485F541A" w14:textId="77777777" w:rsidR="00A364FD" w:rsidRPr="00A364FD" w:rsidRDefault="00ED041D" w:rsidP="00A364FD">
      <w:sdt>
        <w:sdtPr>
          <w:id w:val="-259680956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64FD" w:rsidRPr="00A364FD">
            <w:rPr>
              <w:rFonts w:eastAsia="MS Gothic"/>
            </w:rPr>
            <w:t>☐</w:t>
          </w:r>
        </w:sdtContent>
      </w:sdt>
      <w:r w:rsidR="000713A0" w:rsidRPr="00A364FD">
        <w:t xml:space="preserve"> dobrze</w:t>
      </w:r>
      <w:r w:rsidR="00AA181A" w:rsidRPr="00A364FD">
        <w:t xml:space="preserve"> (4)</w:t>
      </w:r>
    </w:p>
    <w:p w14:paraId="6661221C" w14:textId="77777777" w:rsidR="00A364FD" w:rsidRPr="00A364FD" w:rsidRDefault="00ED041D" w:rsidP="00A364FD">
      <w:sdt>
        <w:sdtPr>
          <w:rPr>
            <w:rFonts w:cs="Segoe UI Symbol"/>
          </w:rPr>
          <w:id w:val="1602231129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181A" w:rsidRPr="00A364FD">
            <w:rPr>
              <w:rFonts w:eastAsia="MS Gothic" w:cs="Segoe UI Symbol"/>
            </w:rPr>
            <w:t>☐</w:t>
          </w:r>
        </w:sdtContent>
      </w:sdt>
      <w:r w:rsidR="000713A0" w:rsidRPr="00A364FD">
        <w:t xml:space="preserve"> dostatecznie</w:t>
      </w:r>
      <w:r w:rsidR="00AA181A" w:rsidRPr="00A364FD">
        <w:t xml:space="preserve"> (3)</w:t>
      </w:r>
    </w:p>
    <w:p w14:paraId="4E1AD2CF" w14:textId="77777777" w:rsidR="00A364FD" w:rsidRPr="00A364FD" w:rsidRDefault="00ED041D" w:rsidP="00A364FD">
      <w:sdt>
        <w:sdtPr>
          <w:id w:val="862245670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181A" w:rsidRPr="00A364FD">
            <w:rPr>
              <w:rFonts w:eastAsia="MS Gothic"/>
            </w:rPr>
            <w:t>☐</w:t>
          </w:r>
        </w:sdtContent>
      </w:sdt>
      <w:r w:rsidR="000713A0" w:rsidRPr="00A364FD">
        <w:t xml:space="preserve"> źle</w:t>
      </w:r>
      <w:r w:rsidR="00AA181A" w:rsidRPr="00A364FD">
        <w:t xml:space="preserve"> (2)</w:t>
      </w:r>
    </w:p>
    <w:p w14:paraId="42164B55" w14:textId="76162D62" w:rsidR="000713A0" w:rsidRPr="00A364FD" w:rsidRDefault="00ED041D" w:rsidP="00A364FD">
      <w:sdt>
        <w:sdtPr>
          <w:rPr>
            <w:rFonts w:cs="Segoe UI Symbol"/>
          </w:rPr>
          <w:id w:val="793950140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181A" w:rsidRPr="00A364FD">
            <w:rPr>
              <w:rFonts w:eastAsia="MS Gothic" w:cs="Segoe UI Symbol"/>
            </w:rPr>
            <w:t>☐</w:t>
          </w:r>
        </w:sdtContent>
      </w:sdt>
      <w:r w:rsidR="000713A0" w:rsidRPr="00A364FD">
        <w:t xml:space="preserve"> bardzo źle</w:t>
      </w:r>
      <w:r w:rsidR="00AA181A" w:rsidRPr="00A364FD">
        <w:t xml:space="preserve"> (1)</w:t>
      </w:r>
    </w:p>
    <w:p w14:paraId="3B85C2D7" w14:textId="77777777" w:rsidR="00A364FD" w:rsidRDefault="00A364FD" w:rsidP="00DB6214">
      <w:pPr>
        <w:pStyle w:val="Nagwek2"/>
        <w:ind w:right="0"/>
        <w:sectPr w:rsidR="00A364FD" w:rsidSect="00D91209">
          <w:type w:val="continuous"/>
          <w:pgSz w:w="11906" w:h="16838" w:code="9"/>
          <w:pgMar w:top="1417" w:right="1417" w:bottom="1417" w:left="1417" w:header="567" w:footer="432" w:gutter="0"/>
          <w:cols w:num="5" w:space="340" w:equalWidth="0">
            <w:col w:w="1928" w:space="510"/>
            <w:col w:w="1616" w:space="57"/>
            <w:col w:w="1903" w:space="340"/>
            <w:col w:w="1143" w:space="57"/>
            <w:col w:w="1518"/>
          </w:cols>
          <w:docGrid w:linePitch="360"/>
        </w:sectPr>
      </w:pPr>
    </w:p>
    <w:p w14:paraId="6FAE4208" w14:textId="019BD5CE" w:rsidR="00D91209" w:rsidRDefault="006B641C" w:rsidP="00D91209">
      <w:pPr>
        <w:pStyle w:val="Nagwek2"/>
      </w:pPr>
      <w:r>
        <w:t>Oceń częstotliwość kursowania pociągu</w:t>
      </w:r>
    </w:p>
    <w:p w14:paraId="0B282206" w14:textId="77777777" w:rsidR="00D91209" w:rsidRDefault="00D91209" w:rsidP="00D91209">
      <w:pPr>
        <w:sectPr w:rsidR="00D91209" w:rsidSect="00D91209">
          <w:type w:val="continuous"/>
          <w:pgSz w:w="11906" w:h="16838" w:code="9"/>
          <w:pgMar w:top="1417" w:right="1417" w:bottom="1417" w:left="1417" w:header="567" w:footer="432" w:gutter="0"/>
          <w:cols w:sep="1" w:space="1440"/>
          <w:docGrid w:linePitch="360"/>
        </w:sectPr>
      </w:pPr>
    </w:p>
    <w:p w14:paraId="1DADF010" w14:textId="77777777" w:rsidR="00D91209" w:rsidRPr="00A364FD" w:rsidRDefault="00ED041D" w:rsidP="00D91209">
      <w:sdt>
        <w:sdtPr>
          <w:id w:val="1630747531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1209">
            <w:rPr>
              <w:rFonts w:ascii="MS Gothic" w:eastAsia="MS Gothic" w:hAnsi="MS Gothic" w:hint="eastAsia"/>
            </w:rPr>
            <w:t>☐</w:t>
          </w:r>
        </w:sdtContent>
      </w:sdt>
      <w:r w:rsidR="00D91209" w:rsidRPr="00A364FD">
        <w:t xml:space="preserve"> bardzo dobrze (5) </w:t>
      </w:r>
    </w:p>
    <w:p w14:paraId="34DF4BE9" w14:textId="77777777" w:rsidR="00D91209" w:rsidRPr="00A364FD" w:rsidRDefault="00ED041D" w:rsidP="00D91209">
      <w:sdt>
        <w:sdtPr>
          <w:id w:val="-1810394584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1209" w:rsidRPr="00A364FD">
            <w:rPr>
              <w:rFonts w:eastAsia="MS Gothic"/>
            </w:rPr>
            <w:t>☐</w:t>
          </w:r>
        </w:sdtContent>
      </w:sdt>
      <w:r w:rsidR="00D91209" w:rsidRPr="00A364FD">
        <w:t xml:space="preserve"> dobrze (4)</w:t>
      </w:r>
    </w:p>
    <w:p w14:paraId="75700906" w14:textId="77777777" w:rsidR="00D91209" w:rsidRPr="00A364FD" w:rsidRDefault="00ED041D" w:rsidP="00D91209">
      <w:sdt>
        <w:sdtPr>
          <w:rPr>
            <w:rFonts w:cs="Segoe UI Symbol"/>
          </w:rPr>
          <w:id w:val="1584563020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1209" w:rsidRPr="00A364FD">
            <w:rPr>
              <w:rFonts w:eastAsia="MS Gothic" w:cs="Segoe UI Symbol"/>
            </w:rPr>
            <w:t>☐</w:t>
          </w:r>
        </w:sdtContent>
      </w:sdt>
      <w:r w:rsidR="00D91209" w:rsidRPr="00A364FD">
        <w:t xml:space="preserve"> dostatecznie (3)</w:t>
      </w:r>
    </w:p>
    <w:p w14:paraId="66173426" w14:textId="77777777" w:rsidR="00D91209" w:rsidRPr="00A364FD" w:rsidRDefault="00ED041D" w:rsidP="00D91209">
      <w:sdt>
        <w:sdtPr>
          <w:id w:val="1730959250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1209" w:rsidRPr="00A364FD">
            <w:rPr>
              <w:rFonts w:eastAsia="MS Gothic"/>
            </w:rPr>
            <w:t>☐</w:t>
          </w:r>
        </w:sdtContent>
      </w:sdt>
      <w:r w:rsidR="00D91209" w:rsidRPr="00A364FD">
        <w:t xml:space="preserve"> źle (2)</w:t>
      </w:r>
    </w:p>
    <w:p w14:paraId="23387125" w14:textId="77777777" w:rsidR="00D91209" w:rsidRPr="00A364FD" w:rsidRDefault="00ED041D" w:rsidP="00D91209">
      <w:sdt>
        <w:sdtPr>
          <w:rPr>
            <w:rFonts w:cs="Segoe UI Symbol"/>
          </w:rPr>
          <w:id w:val="-645049336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1209" w:rsidRPr="00A364FD">
            <w:rPr>
              <w:rFonts w:eastAsia="MS Gothic" w:cs="Segoe UI Symbol"/>
            </w:rPr>
            <w:t>☐</w:t>
          </w:r>
        </w:sdtContent>
      </w:sdt>
      <w:r w:rsidR="00D91209" w:rsidRPr="00A364FD">
        <w:t xml:space="preserve"> bardzo źle (1)</w:t>
      </w:r>
    </w:p>
    <w:p w14:paraId="47595C07" w14:textId="77777777" w:rsidR="00D91209" w:rsidRDefault="00D91209" w:rsidP="00D91209">
      <w:pPr>
        <w:pStyle w:val="Nagwek2"/>
        <w:ind w:right="0"/>
        <w:sectPr w:rsidR="00D91209" w:rsidSect="00D91209">
          <w:type w:val="continuous"/>
          <w:pgSz w:w="11906" w:h="16838" w:code="9"/>
          <w:pgMar w:top="1417" w:right="1417" w:bottom="1417" w:left="1417" w:header="567" w:footer="432" w:gutter="0"/>
          <w:cols w:num="5" w:space="340" w:equalWidth="0">
            <w:col w:w="1928" w:space="510"/>
            <w:col w:w="1616" w:space="57"/>
            <w:col w:w="1903" w:space="340"/>
            <w:col w:w="1143" w:space="57"/>
            <w:col w:w="1518"/>
          </w:cols>
          <w:docGrid w:linePitch="360"/>
        </w:sectPr>
      </w:pPr>
    </w:p>
    <w:p w14:paraId="4E4C963D" w14:textId="55599AC6" w:rsidR="00D91209" w:rsidRDefault="006B641C" w:rsidP="00D91209">
      <w:pPr>
        <w:pStyle w:val="Nagwek2"/>
      </w:pPr>
      <w:r>
        <w:t>Oceń tabor obsługujący połączenie</w:t>
      </w:r>
    </w:p>
    <w:p w14:paraId="6B2C80CB" w14:textId="77777777" w:rsidR="00D91209" w:rsidRDefault="00D91209" w:rsidP="00D91209">
      <w:pPr>
        <w:sectPr w:rsidR="00D91209" w:rsidSect="00D91209">
          <w:type w:val="continuous"/>
          <w:pgSz w:w="11906" w:h="16838" w:code="9"/>
          <w:pgMar w:top="1417" w:right="1417" w:bottom="1417" w:left="1417" w:header="567" w:footer="432" w:gutter="0"/>
          <w:cols w:sep="1" w:space="1440"/>
          <w:docGrid w:linePitch="360"/>
        </w:sectPr>
      </w:pPr>
    </w:p>
    <w:p w14:paraId="2555D566" w14:textId="77777777" w:rsidR="00D91209" w:rsidRPr="00A364FD" w:rsidRDefault="00ED041D" w:rsidP="00D91209">
      <w:sdt>
        <w:sdtPr>
          <w:id w:val="-1284103481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1209">
            <w:rPr>
              <w:rFonts w:ascii="MS Gothic" w:eastAsia="MS Gothic" w:hAnsi="MS Gothic" w:hint="eastAsia"/>
            </w:rPr>
            <w:t>☐</w:t>
          </w:r>
        </w:sdtContent>
      </w:sdt>
      <w:r w:rsidR="00D91209" w:rsidRPr="00A364FD">
        <w:t xml:space="preserve"> bardzo dobrze (5) </w:t>
      </w:r>
    </w:p>
    <w:p w14:paraId="68E86206" w14:textId="77777777" w:rsidR="00D91209" w:rsidRPr="00A364FD" w:rsidRDefault="00ED041D" w:rsidP="00D91209">
      <w:sdt>
        <w:sdtPr>
          <w:id w:val="-1988310347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1209" w:rsidRPr="00A364FD">
            <w:rPr>
              <w:rFonts w:eastAsia="MS Gothic"/>
            </w:rPr>
            <w:t>☐</w:t>
          </w:r>
        </w:sdtContent>
      </w:sdt>
      <w:r w:rsidR="00D91209" w:rsidRPr="00A364FD">
        <w:t xml:space="preserve"> dobrze (4)</w:t>
      </w:r>
    </w:p>
    <w:p w14:paraId="36057452" w14:textId="77777777" w:rsidR="00D91209" w:rsidRPr="00A364FD" w:rsidRDefault="00ED041D" w:rsidP="00D91209">
      <w:sdt>
        <w:sdtPr>
          <w:rPr>
            <w:rFonts w:cs="Segoe UI Symbol"/>
          </w:rPr>
          <w:id w:val="-369992838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1209" w:rsidRPr="00A364FD">
            <w:rPr>
              <w:rFonts w:eastAsia="MS Gothic" w:cs="Segoe UI Symbol"/>
            </w:rPr>
            <w:t>☐</w:t>
          </w:r>
        </w:sdtContent>
      </w:sdt>
      <w:r w:rsidR="00D91209" w:rsidRPr="00A364FD">
        <w:t xml:space="preserve"> dostatecznie (3)</w:t>
      </w:r>
    </w:p>
    <w:p w14:paraId="0A4C3619" w14:textId="77777777" w:rsidR="00D91209" w:rsidRPr="00A364FD" w:rsidRDefault="00ED041D" w:rsidP="00D91209">
      <w:sdt>
        <w:sdtPr>
          <w:id w:val="-1074427512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1209" w:rsidRPr="00A364FD">
            <w:rPr>
              <w:rFonts w:eastAsia="MS Gothic"/>
            </w:rPr>
            <w:t>☐</w:t>
          </w:r>
        </w:sdtContent>
      </w:sdt>
      <w:r w:rsidR="00D91209" w:rsidRPr="00A364FD">
        <w:t xml:space="preserve"> źle (2)</w:t>
      </w:r>
    </w:p>
    <w:p w14:paraId="28C41B6D" w14:textId="77777777" w:rsidR="00D91209" w:rsidRPr="00A364FD" w:rsidRDefault="00ED041D" w:rsidP="00D91209">
      <w:sdt>
        <w:sdtPr>
          <w:rPr>
            <w:rFonts w:cs="Segoe UI Symbol"/>
          </w:rPr>
          <w:id w:val="-2137626125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1209" w:rsidRPr="00A364FD">
            <w:rPr>
              <w:rFonts w:eastAsia="MS Gothic" w:cs="Segoe UI Symbol"/>
            </w:rPr>
            <w:t>☐</w:t>
          </w:r>
        </w:sdtContent>
      </w:sdt>
      <w:r w:rsidR="00D91209" w:rsidRPr="00A364FD">
        <w:t xml:space="preserve"> bardzo źle (1)</w:t>
      </w:r>
    </w:p>
    <w:p w14:paraId="065CDCDF" w14:textId="77777777" w:rsidR="00D91209" w:rsidRDefault="00D91209" w:rsidP="00D91209">
      <w:pPr>
        <w:pStyle w:val="Nagwek2"/>
        <w:ind w:right="0"/>
        <w:sectPr w:rsidR="00D91209" w:rsidSect="00D91209">
          <w:type w:val="continuous"/>
          <w:pgSz w:w="11906" w:h="16838" w:code="9"/>
          <w:pgMar w:top="1417" w:right="1417" w:bottom="1417" w:left="1417" w:header="567" w:footer="432" w:gutter="0"/>
          <w:cols w:num="5" w:space="340" w:equalWidth="0">
            <w:col w:w="1928" w:space="510"/>
            <w:col w:w="1616" w:space="57"/>
            <w:col w:w="1903" w:space="340"/>
            <w:col w:w="1143" w:space="57"/>
            <w:col w:w="1518"/>
          </w:cols>
          <w:docGrid w:linePitch="360"/>
        </w:sectPr>
      </w:pPr>
    </w:p>
    <w:p w14:paraId="6CBAD78A" w14:textId="377445E8" w:rsidR="006B641C" w:rsidRDefault="006B641C" w:rsidP="006B641C">
      <w:pPr>
        <w:pStyle w:val="Nagwek2"/>
        <w:sectPr w:rsidR="006B641C" w:rsidSect="00CC4F8E">
          <w:type w:val="continuous"/>
          <w:pgSz w:w="11906" w:h="16838" w:code="9"/>
          <w:pgMar w:top="1417" w:right="1417" w:bottom="1417" w:left="1417" w:header="567" w:footer="432" w:gutter="0"/>
          <w:cols w:sep="1" w:space="1440"/>
          <w:titlePg/>
          <w:docGrid w:linePitch="360"/>
        </w:sectPr>
      </w:pPr>
      <w:r>
        <w:t>Oceń liczb</w:t>
      </w:r>
      <w:r w:rsidR="00E407E0">
        <w:t>ę</w:t>
      </w:r>
      <w:r>
        <w:t xml:space="preserve"> miejsc siedzących</w:t>
      </w:r>
      <w:r w:rsidR="005F5C6F">
        <w:t xml:space="preserve"> w pociągu </w:t>
      </w:r>
    </w:p>
    <w:p w14:paraId="56EBAE5C" w14:textId="77777777" w:rsidR="006B641C" w:rsidRPr="00A364FD" w:rsidRDefault="00ED041D" w:rsidP="006B641C">
      <w:sdt>
        <w:sdtPr>
          <w:id w:val="-168866235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641C">
            <w:rPr>
              <w:rFonts w:ascii="MS Gothic" w:eastAsia="MS Gothic" w:hAnsi="MS Gothic" w:hint="eastAsia"/>
            </w:rPr>
            <w:t>☐</w:t>
          </w:r>
        </w:sdtContent>
      </w:sdt>
      <w:r w:rsidR="006B641C" w:rsidRPr="00A364FD">
        <w:t xml:space="preserve"> bardzo dobrze (5) </w:t>
      </w:r>
    </w:p>
    <w:p w14:paraId="2A8CE88C" w14:textId="77777777" w:rsidR="006B641C" w:rsidRPr="00A364FD" w:rsidRDefault="00ED041D" w:rsidP="006B641C">
      <w:sdt>
        <w:sdtPr>
          <w:id w:val="19675790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641C" w:rsidRPr="00A364FD">
            <w:rPr>
              <w:rFonts w:eastAsia="MS Gothic"/>
            </w:rPr>
            <w:t>☐</w:t>
          </w:r>
        </w:sdtContent>
      </w:sdt>
      <w:r w:rsidR="006B641C" w:rsidRPr="00A364FD">
        <w:t xml:space="preserve"> dobrze (4)</w:t>
      </w:r>
    </w:p>
    <w:p w14:paraId="7AC216A0" w14:textId="77777777" w:rsidR="006B641C" w:rsidRPr="00A364FD" w:rsidRDefault="00ED041D" w:rsidP="006B641C">
      <w:sdt>
        <w:sdtPr>
          <w:rPr>
            <w:rFonts w:cs="Segoe UI Symbol"/>
          </w:rPr>
          <w:id w:val="-1138020729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641C" w:rsidRPr="00A364FD">
            <w:rPr>
              <w:rFonts w:eastAsia="MS Gothic" w:cs="Segoe UI Symbol"/>
            </w:rPr>
            <w:t>☐</w:t>
          </w:r>
        </w:sdtContent>
      </w:sdt>
      <w:r w:rsidR="006B641C" w:rsidRPr="00A364FD">
        <w:t xml:space="preserve"> dostatecznie (3)</w:t>
      </w:r>
    </w:p>
    <w:p w14:paraId="02EAFB2E" w14:textId="77777777" w:rsidR="006B641C" w:rsidRPr="00A364FD" w:rsidRDefault="00ED041D" w:rsidP="006B641C">
      <w:sdt>
        <w:sdtPr>
          <w:id w:val="824866134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641C" w:rsidRPr="00A364FD">
            <w:rPr>
              <w:rFonts w:eastAsia="MS Gothic"/>
            </w:rPr>
            <w:t>☐</w:t>
          </w:r>
        </w:sdtContent>
      </w:sdt>
      <w:r w:rsidR="006B641C" w:rsidRPr="00A364FD">
        <w:t xml:space="preserve"> źle (2)</w:t>
      </w:r>
    </w:p>
    <w:p w14:paraId="0BB2BB5A" w14:textId="77777777" w:rsidR="006B641C" w:rsidRPr="00A364FD" w:rsidRDefault="00ED041D" w:rsidP="006B641C">
      <w:sdt>
        <w:sdtPr>
          <w:rPr>
            <w:rFonts w:cs="Segoe UI Symbol"/>
          </w:rPr>
          <w:id w:val="-1355340294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641C" w:rsidRPr="00A364FD">
            <w:rPr>
              <w:rFonts w:eastAsia="MS Gothic" w:cs="Segoe UI Symbol"/>
            </w:rPr>
            <w:t>☐</w:t>
          </w:r>
        </w:sdtContent>
      </w:sdt>
      <w:r w:rsidR="006B641C" w:rsidRPr="00A364FD">
        <w:t xml:space="preserve"> bardzo źle (1)</w:t>
      </w:r>
    </w:p>
    <w:p w14:paraId="62CA228B" w14:textId="77777777" w:rsidR="006B641C" w:rsidRDefault="006B641C" w:rsidP="006B641C">
      <w:pPr>
        <w:pStyle w:val="Nagwek2"/>
        <w:ind w:right="0"/>
        <w:sectPr w:rsidR="006B641C" w:rsidSect="006B641C">
          <w:type w:val="continuous"/>
          <w:pgSz w:w="11906" w:h="16838" w:code="9"/>
          <w:pgMar w:top="1417" w:right="1417" w:bottom="1417" w:left="1417" w:header="567" w:footer="432" w:gutter="0"/>
          <w:cols w:num="5" w:space="340" w:equalWidth="0">
            <w:col w:w="1928" w:space="510"/>
            <w:col w:w="1616" w:space="57"/>
            <w:col w:w="1903" w:space="340"/>
            <w:col w:w="1143" w:space="57"/>
            <w:col w:w="1518"/>
          </w:cols>
          <w:docGrid w:linePitch="360"/>
        </w:sectPr>
      </w:pPr>
    </w:p>
    <w:p w14:paraId="3C44A5F1" w14:textId="453C6551" w:rsidR="000713A0" w:rsidRDefault="00E407E0" w:rsidP="00645E3E">
      <w:pPr>
        <w:pStyle w:val="Nagwek2"/>
        <w:spacing w:after="240"/>
        <w:ind w:right="0"/>
      </w:pPr>
      <w:r>
        <w:t>Zaproponuj</w:t>
      </w:r>
      <w:r w:rsidR="002725B8">
        <w:t xml:space="preserve"> zmian</w:t>
      </w:r>
      <w:r>
        <w:t>y</w:t>
      </w:r>
      <w:r w:rsidR="002725B8">
        <w:t xml:space="preserve"> </w:t>
      </w:r>
      <w:r>
        <w:t xml:space="preserve">w </w:t>
      </w:r>
      <w:r w:rsidR="002725B8">
        <w:t xml:space="preserve">rozkładzie jazdy pociągów na trasie, z której </w:t>
      </w:r>
      <w:r w:rsidR="000713A0">
        <w:t>korzysta</w:t>
      </w:r>
      <w:r>
        <w:t>sz</w:t>
      </w:r>
    </w:p>
    <w:p w14:paraId="3018BEB6" w14:textId="296777F1" w:rsidR="00645E3E" w:rsidRPr="00645E3E" w:rsidRDefault="006E0555" w:rsidP="006E0555">
      <w:pPr>
        <w:spacing w:after="0"/>
        <w:rPr>
          <w:lang w:bidi="pl-PL"/>
        </w:rPr>
      </w:pPr>
      <w:r>
        <w:rPr>
          <w:lang w:bidi="pl-PL"/>
        </w:rPr>
        <w:t>Propozycja nr 1</w:t>
      </w:r>
    </w:p>
    <w:tbl>
      <w:tblPr>
        <w:tblStyle w:val="Tabela-Siatka"/>
        <w:tblW w:w="0" w:type="auto"/>
        <w:tblLook w:val="0600" w:firstRow="0" w:lastRow="0" w:firstColumn="0" w:lastColumn="0" w:noHBand="1" w:noVBand="1"/>
      </w:tblPr>
      <w:tblGrid>
        <w:gridCol w:w="2620"/>
        <w:gridCol w:w="2620"/>
        <w:gridCol w:w="1843"/>
        <w:gridCol w:w="1979"/>
      </w:tblGrid>
      <w:tr w:rsidR="00E407E0" w14:paraId="7723ABCE" w14:textId="77777777" w:rsidTr="006E0555">
        <w:trPr>
          <w:cantSplit/>
        </w:trPr>
        <w:tc>
          <w:tcPr>
            <w:tcW w:w="2620" w:type="dxa"/>
            <w:vAlign w:val="center"/>
          </w:tcPr>
          <w:p w14:paraId="0488286C" w14:textId="6B752B47" w:rsidR="00E407E0" w:rsidRPr="00645E3E" w:rsidRDefault="00F420B0" w:rsidP="00645E3E">
            <w:pPr>
              <w:spacing w:after="0"/>
              <w:jc w:val="center"/>
              <w:rPr>
                <w:b/>
                <w:bCs/>
                <w:sz w:val="20"/>
                <w:szCs w:val="18"/>
              </w:rPr>
            </w:pPr>
            <w:r>
              <w:rPr>
                <w:b/>
                <w:bCs/>
                <w:sz w:val="20"/>
                <w:szCs w:val="18"/>
              </w:rPr>
              <w:t>Nazwa s</w:t>
            </w:r>
            <w:r w:rsidR="00E407E0" w:rsidRPr="00645E3E">
              <w:rPr>
                <w:b/>
                <w:bCs/>
                <w:sz w:val="20"/>
                <w:szCs w:val="18"/>
              </w:rPr>
              <w:t>tacj</w:t>
            </w:r>
            <w:r>
              <w:rPr>
                <w:b/>
                <w:bCs/>
                <w:sz w:val="20"/>
                <w:szCs w:val="18"/>
              </w:rPr>
              <w:t>i</w:t>
            </w:r>
            <w:r w:rsidR="00E407E0" w:rsidRPr="00645E3E">
              <w:rPr>
                <w:b/>
                <w:bCs/>
                <w:sz w:val="20"/>
                <w:szCs w:val="18"/>
              </w:rPr>
              <w:t xml:space="preserve"> </w:t>
            </w:r>
            <w:r w:rsidR="00645E3E" w:rsidRPr="00645E3E">
              <w:rPr>
                <w:b/>
                <w:bCs/>
                <w:sz w:val="20"/>
                <w:szCs w:val="18"/>
              </w:rPr>
              <w:br/>
            </w:r>
            <w:r w:rsidR="00E407E0" w:rsidRPr="00645E3E">
              <w:rPr>
                <w:b/>
                <w:bCs/>
                <w:sz w:val="20"/>
                <w:szCs w:val="18"/>
              </w:rPr>
              <w:t>początkow</w:t>
            </w:r>
            <w:r>
              <w:rPr>
                <w:b/>
                <w:bCs/>
                <w:sz w:val="20"/>
                <w:szCs w:val="18"/>
              </w:rPr>
              <w:t>ej</w:t>
            </w:r>
          </w:p>
        </w:tc>
        <w:tc>
          <w:tcPr>
            <w:tcW w:w="2620" w:type="dxa"/>
            <w:vAlign w:val="center"/>
          </w:tcPr>
          <w:p w14:paraId="768362EA" w14:textId="34AC03EC" w:rsidR="00E407E0" w:rsidRPr="00645E3E" w:rsidRDefault="00F420B0" w:rsidP="00645E3E">
            <w:pPr>
              <w:spacing w:after="0"/>
              <w:jc w:val="center"/>
              <w:rPr>
                <w:b/>
                <w:bCs/>
                <w:sz w:val="20"/>
                <w:szCs w:val="18"/>
              </w:rPr>
            </w:pPr>
            <w:r>
              <w:rPr>
                <w:b/>
                <w:bCs/>
                <w:sz w:val="20"/>
                <w:szCs w:val="18"/>
              </w:rPr>
              <w:t>Nazwa s</w:t>
            </w:r>
            <w:r w:rsidR="00E407E0" w:rsidRPr="00645E3E">
              <w:rPr>
                <w:b/>
                <w:bCs/>
                <w:sz w:val="20"/>
                <w:szCs w:val="18"/>
              </w:rPr>
              <w:t>tacj</w:t>
            </w:r>
            <w:r w:rsidR="0058220A">
              <w:rPr>
                <w:b/>
                <w:bCs/>
                <w:sz w:val="20"/>
                <w:szCs w:val="18"/>
              </w:rPr>
              <w:t>i</w:t>
            </w:r>
            <w:r w:rsidR="00E407E0" w:rsidRPr="00645E3E">
              <w:rPr>
                <w:b/>
                <w:bCs/>
                <w:sz w:val="20"/>
                <w:szCs w:val="18"/>
              </w:rPr>
              <w:t xml:space="preserve"> </w:t>
            </w:r>
            <w:r w:rsidR="00645E3E" w:rsidRPr="00645E3E">
              <w:rPr>
                <w:b/>
                <w:bCs/>
                <w:sz w:val="20"/>
                <w:szCs w:val="18"/>
              </w:rPr>
              <w:br/>
            </w:r>
            <w:r w:rsidR="00E407E0" w:rsidRPr="00645E3E">
              <w:rPr>
                <w:b/>
                <w:bCs/>
                <w:sz w:val="20"/>
                <w:szCs w:val="18"/>
              </w:rPr>
              <w:t>końcow</w:t>
            </w:r>
            <w:r>
              <w:rPr>
                <w:b/>
                <w:bCs/>
                <w:sz w:val="20"/>
                <w:szCs w:val="18"/>
              </w:rPr>
              <w:t>ej</w:t>
            </w:r>
          </w:p>
        </w:tc>
        <w:tc>
          <w:tcPr>
            <w:tcW w:w="1843" w:type="dxa"/>
            <w:vAlign w:val="center"/>
          </w:tcPr>
          <w:p w14:paraId="2976A73E" w14:textId="6B788114" w:rsidR="00E407E0" w:rsidRPr="00645E3E" w:rsidRDefault="00E407E0" w:rsidP="00645E3E">
            <w:pPr>
              <w:spacing w:after="0"/>
              <w:jc w:val="center"/>
              <w:rPr>
                <w:b/>
                <w:bCs/>
                <w:sz w:val="20"/>
                <w:szCs w:val="18"/>
              </w:rPr>
            </w:pPr>
            <w:r w:rsidRPr="00645E3E">
              <w:rPr>
                <w:b/>
                <w:bCs/>
                <w:sz w:val="20"/>
                <w:szCs w:val="18"/>
              </w:rPr>
              <w:t>Godzina odjazdu ze</w:t>
            </w:r>
            <w:r w:rsidR="00645E3E" w:rsidRPr="00645E3E">
              <w:rPr>
                <w:b/>
                <w:bCs/>
                <w:sz w:val="20"/>
                <w:szCs w:val="18"/>
              </w:rPr>
              <w:t> </w:t>
            </w:r>
            <w:r w:rsidRPr="00645E3E">
              <w:rPr>
                <w:b/>
                <w:bCs/>
                <w:sz w:val="20"/>
                <w:szCs w:val="18"/>
              </w:rPr>
              <w:t>stacji początkowej</w:t>
            </w:r>
          </w:p>
        </w:tc>
        <w:tc>
          <w:tcPr>
            <w:tcW w:w="1979" w:type="dxa"/>
            <w:vAlign w:val="center"/>
          </w:tcPr>
          <w:p w14:paraId="47FAAF4B" w14:textId="72EA41EC" w:rsidR="00E407E0" w:rsidRPr="00645E3E" w:rsidRDefault="00E407E0" w:rsidP="00645E3E">
            <w:pPr>
              <w:spacing w:after="0"/>
              <w:jc w:val="center"/>
              <w:rPr>
                <w:b/>
                <w:bCs/>
                <w:sz w:val="20"/>
                <w:szCs w:val="18"/>
              </w:rPr>
            </w:pPr>
            <w:r w:rsidRPr="00645E3E">
              <w:rPr>
                <w:b/>
                <w:bCs/>
                <w:sz w:val="20"/>
                <w:szCs w:val="18"/>
              </w:rPr>
              <w:t xml:space="preserve">Propozycja </w:t>
            </w:r>
            <w:r w:rsidR="00645E3E" w:rsidRPr="00645E3E">
              <w:rPr>
                <w:b/>
                <w:bCs/>
                <w:sz w:val="20"/>
                <w:szCs w:val="18"/>
              </w:rPr>
              <w:t>godziny odjazdu ze stacji początkowej</w:t>
            </w:r>
          </w:p>
        </w:tc>
      </w:tr>
      <w:tr w:rsidR="00E407E0" w14:paraId="0FB8E66D" w14:textId="77777777" w:rsidTr="00D24A61">
        <w:trPr>
          <w:cantSplit/>
          <w:trHeight w:hRule="exact" w:val="822"/>
        </w:trPr>
        <w:tc>
          <w:tcPr>
            <w:tcW w:w="2620" w:type="dxa"/>
            <w:vAlign w:val="center"/>
          </w:tcPr>
          <w:p w14:paraId="2E82FCB1" w14:textId="4BF92845" w:rsidR="00645E3E" w:rsidRDefault="00645E3E" w:rsidP="00D24A61">
            <w:pPr>
              <w:spacing w:after="0"/>
              <w:jc w:val="center"/>
            </w:pPr>
          </w:p>
        </w:tc>
        <w:tc>
          <w:tcPr>
            <w:tcW w:w="2620" w:type="dxa"/>
            <w:vAlign w:val="center"/>
          </w:tcPr>
          <w:p w14:paraId="7224D9B4" w14:textId="77777777" w:rsidR="00E407E0" w:rsidRDefault="00E407E0" w:rsidP="00D24A61">
            <w:pPr>
              <w:spacing w:after="0"/>
              <w:jc w:val="center"/>
            </w:pPr>
          </w:p>
        </w:tc>
        <w:tc>
          <w:tcPr>
            <w:tcW w:w="1843" w:type="dxa"/>
            <w:vAlign w:val="center"/>
          </w:tcPr>
          <w:p w14:paraId="0AC0D291" w14:textId="77777777" w:rsidR="00E407E0" w:rsidRDefault="00E407E0" w:rsidP="00D24A61">
            <w:pPr>
              <w:spacing w:after="0"/>
              <w:jc w:val="center"/>
            </w:pPr>
          </w:p>
        </w:tc>
        <w:tc>
          <w:tcPr>
            <w:tcW w:w="1979" w:type="dxa"/>
            <w:vAlign w:val="center"/>
          </w:tcPr>
          <w:p w14:paraId="225AC80A" w14:textId="77777777" w:rsidR="00E407E0" w:rsidRDefault="00E407E0" w:rsidP="00D24A61">
            <w:pPr>
              <w:spacing w:after="0"/>
              <w:jc w:val="center"/>
            </w:pPr>
          </w:p>
        </w:tc>
      </w:tr>
    </w:tbl>
    <w:p w14:paraId="31B7097F" w14:textId="636467A2" w:rsidR="00E407E0" w:rsidRDefault="006E0555" w:rsidP="006E0555">
      <w:pPr>
        <w:spacing w:before="120" w:after="0"/>
      </w:pPr>
      <w:r>
        <w:t>Propozycja nr 2</w:t>
      </w:r>
    </w:p>
    <w:tbl>
      <w:tblPr>
        <w:tblStyle w:val="Tabela-Siatka"/>
        <w:tblW w:w="0" w:type="auto"/>
        <w:tblLook w:val="0600" w:firstRow="0" w:lastRow="0" w:firstColumn="0" w:lastColumn="0" w:noHBand="1" w:noVBand="1"/>
      </w:tblPr>
      <w:tblGrid>
        <w:gridCol w:w="2620"/>
        <w:gridCol w:w="2620"/>
        <w:gridCol w:w="1843"/>
        <w:gridCol w:w="1979"/>
      </w:tblGrid>
      <w:tr w:rsidR="00645E3E" w14:paraId="2516B992" w14:textId="77777777" w:rsidTr="006E0555">
        <w:trPr>
          <w:cantSplit/>
        </w:trPr>
        <w:tc>
          <w:tcPr>
            <w:tcW w:w="2620" w:type="dxa"/>
            <w:vAlign w:val="center"/>
          </w:tcPr>
          <w:p w14:paraId="51A3E010" w14:textId="6FAB49D4" w:rsidR="00645E3E" w:rsidRPr="00645E3E" w:rsidRDefault="00F420B0" w:rsidP="003662FF">
            <w:pPr>
              <w:spacing w:after="0"/>
              <w:jc w:val="center"/>
              <w:rPr>
                <w:b/>
                <w:bCs/>
                <w:sz w:val="20"/>
                <w:szCs w:val="18"/>
              </w:rPr>
            </w:pPr>
            <w:r>
              <w:rPr>
                <w:b/>
                <w:bCs/>
                <w:sz w:val="20"/>
                <w:szCs w:val="18"/>
              </w:rPr>
              <w:t>Nazwa s</w:t>
            </w:r>
            <w:r w:rsidR="00645E3E" w:rsidRPr="00645E3E">
              <w:rPr>
                <w:b/>
                <w:bCs/>
                <w:sz w:val="20"/>
                <w:szCs w:val="18"/>
              </w:rPr>
              <w:t>tacj</w:t>
            </w:r>
            <w:r>
              <w:rPr>
                <w:b/>
                <w:bCs/>
                <w:sz w:val="20"/>
                <w:szCs w:val="18"/>
              </w:rPr>
              <w:t>i</w:t>
            </w:r>
            <w:r w:rsidR="00645E3E" w:rsidRPr="00645E3E">
              <w:rPr>
                <w:b/>
                <w:bCs/>
                <w:sz w:val="20"/>
                <w:szCs w:val="18"/>
              </w:rPr>
              <w:t xml:space="preserve"> </w:t>
            </w:r>
            <w:r w:rsidR="00645E3E" w:rsidRPr="00645E3E">
              <w:rPr>
                <w:b/>
                <w:bCs/>
                <w:sz w:val="20"/>
                <w:szCs w:val="18"/>
              </w:rPr>
              <w:br/>
              <w:t>początkow</w:t>
            </w:r>
            <w:r>
              <w:rPr>
                <w:b/>
                <w:bCs/>
                <w:sz w:val="20"/>
                <w:szCs w:val="18"/>
              </w:rPr>
              <w:t>ej</w:t>
            </w:r>
          </w:p>
        </w:tc>
        <w:tc>
          <w:tcPr>
            <w:tcW w:w="2620" w:type="dxa"/>
            <w:vAlign w:val="center"/>
          </w:tcPr>
          <w:p w14:paraId="16D7A280" w14:textId="568B8B56" w:rsidR="00645E3E" w:rsidRPr="00645E3E" w:rsidRDefault="00F420B0" w:rsidP="003662FF">
            <w:pPr>
              <w:spacing w:after="0"/>
              <w:jc w:val="center"/>
              <w:rPr>
                <w:b/>
                <w:bCs/>
                <w:sz w:val="20"/>
                <w:szCs w:val="18"/>
              </w:rPr>
            </w:pPr>
            <w:r>
              <w:rPr>
                <w:b/>
                <w:bCs/>
                <w:sz w:val="20"/>
                <w:szCs w:val="18"/>
              </w:rPr>
              <w:t>Nazwa s</w:t>
            </w:r>
            <w:r w:rsidRPr="00645E3E">
              <w:rPr>
                <w:b/>
                <w:bCs/>
                <w:sz w:val="20"/>
                <w:szCs w:val="18"/>
              </w:rPr>
              <w:t>tacj</w:t>
            </w:r>
            <w:r w:rsidR="0058220A">
              <w:rPr>
                <w:b/>
                <w:bCs/>
                <w:sz w:val="20"/>
                <w:szCs w:val="18"/>
              </w:rPr>
              <w:t>i</w:t>
            </w:r>
            <w:r w:rsidRPr="00645E3E">
              <w:rPr>
                <w:b/>
                <w:bCs/>
                <w:sz w:val="20"/>
                <w:szCs w:val="18"/>
              </w:rPr>
              <w:t xml:space="preserve"> </w:t>
            </w:r>
            <w:r w:rsidRPr="00645E3E">
              <w:rPr>
                <w:b/>
                <w:bCs/>
                <w:sz w:val="20"/>
                <w:szCs w:val="18"/>
              </w:rPr>
              <w:br/>
              <w:t>końcow</w:t>
            </w:r>
            <w:r>
              <w:rPr>
                <w:b/>
                <w:bCs/>
                <w:sz w:val="20"/>
                <w:szCs w:val="18"/>
              </w:rPr>
              <w:t>ej</w:t>
            </w:r>
          </w:p>
        </w:tc>
        <w:tc>
          <w:tcPr>
            <w:tcW w:w="1843" w:type="dxa"/>
            <w:vAlign w:val="center"/>
          </w:tcPr>
          <w:p w14:paraId="6981D66C" w14:textId="77777777" w:rsidR="00645E3E" w:rsidRPr="00645E3E" w:rsidRDefault="00645E3E" w:rsidP="003662FF">
            <w:pPr>
              <w:spacing w:after="0"/>
              <w:jc w:val="center"/>
              <w:rPr>
                <w:b/>
                <w:bCs/>
                <w:sz w:val="20"/>
                <w:szCs w:val="18"/>
              </w:rPr>
            </w:pPr>
            <w:r w:rsidRPr="00645E3E">
              <w:rPr>
                <w:b/>
                <w:bCs/>
                <w:sz w:val="20"/>
                <w:szCs w:val="18"/>
              </w:rPr>
              <w:t>Godzina odjazdu ze stacji początkowej</w:t>
            </w:r>
          </w:p>
        </w:tc>
        <w:tc>
          <w:tcPr>
            <w:tcW w:w="1979" w:type="dxa"/>
            <w:vAlign w:val="center"/>
          </w:tcPr>
          <w:p w14:paraId="350BE9D7" w14:textId="77777777" w:rsidR="00645E3E" w:rsidRPr="00645E3E" w:rsidRDefault="00645E3E" w:rsidP="003662FF">
            <w:pPr>
              <w:spacing w:after="0"/>
              <w:jc w:val="center"/>
              <w:rPr>
                <w:b/>
                <w:bCs/>
                <w:sz w:val="20"/>
                <w:szCs w:val="18"/>
              </w:rPr>
            </w:pPr>
            <w:r w:rsidRPr="00645E3E">
              <w:rPr>
                <w:b/>
                <w:bCs/>
                <w:sz w:val="20"/>
                <w:szCs w:val="18"/>
              </w:rPr>
              <w:t>Propozycja godziny odjazdu ze stacji początkowej</w:t>
            </w:r>
          </w:p>
        </w:tc>
      </w:tr>
      <w:tr w:rsidR="006E0555" w14:paraId="123430C6" w14:textId="77777777" w:rsidTr="00D24A61">
        <w:trPr>
          <w:cantSplit/>
          <w:trHeight w:hRule="exact" w:val="822"/>
        </w:trPr>
        <w:tc>
          <w:tcPr>
            <w:tcW w:w="2620" w:type="dxa"/>
            <w:vAlign w:val="center"/>
          </w:tcPr>
          <w:p w14:paraId="73D9CF0F" w14:textId="77777777" w:rsidR="00645E3E" w:rsidRDefault="00645E3E" w:rsidP="00D24A61">
            <w:pPr>
              <w:spacing w:after="0"/>
              <w:jc w:val="center"/>
            </w:pPr>
          </w:p>
        </w:tc>
        <w:tc>
          <w:tcPr>
            <w:tcW w:w="2620" w:type="dxa"/>
            <w:vAlign w:val="center"/>
          </w:tcPr>
          <w:p w14:paraId="05E9550F" w14:textId="77777777" w:rsidR="00645E3E" w:rsidRDefault="00645E3E" w:rsidP="00D24A61">
            <w:pPr>
              <w:spacing w:after="0"/>
              <w:jc w:val="center"/>
            </w:pPr>
          </w:p>
        </w:tc>
        <w:tc>
          <w:tcPr>
            <w:tcW w:w="1843" w:type="dxa"/>
            <w:vAlign w:val="center"/>
          </w:tcPr>
          <w:p w14:paraId="6370D56C" w14:textId="77777777" w:rsidR="00645E3E" w:rsidRDefault="00645E3E" w:rsidP="00D24A61">
            <w:pPr>
              <w:spacing w:after="0"/>
              <w:jc w:val="center"/>
            </w:pPr>
          </w:p>
        </w:tc>
        <w:tc>
          <w:tcPr>
            <w:tcW w:w="1979" w:type="dxa"/>
            <w:vAlign w:val="center"/>
          </w:tcPr>
          <w:p w14:paraId="7AB87A2E" w14:textId="77777777" w:rsidR="00645E3E" w:rsidRDefault="00645E3E" w:rsidP="00D24A61">
            <w:pPr>
              <w:spacing w:after="0"/>
              <w:jc w:val="center"/>
            </w:pPr>
          </w:p>
        </w:tc>
      </w:tr>
    </w:tbl>
    <w:p w14:paraId="2891DF77" w14:textId="3DCE71BE" w:rsidR="00645E3E" w:rsidRDefault="006E0555" w:rsidP="006E0555">
      <w:pPr>
        <w:spacing w:before="120" w:after="0"/>
      </w:pPr>
      <w:r>
        <w:t>Propozycja nr 3</w:t>
      </w:r>
    </w:p>
    <w:tbl>
      <w:tblPr>
        <w:tblStyle w:val="Tabela-Siatka"/>
        <w:tblW w:w="0" w:type="auto"/>
        <w:tblLook w:val="0600" w:firstRow="0" w:lastRow="0" w:firstColumn="0" w:lastColumn="0" w:noHBand="1" w:noVBand="1"/>
      </w:tblPr>
      <w:tblGrid>
        <w:gridCol w:w="2620"/>
        <w:gridCol w:w="2620"/>
        <w:gridCol w:w="1843"/>
        <w:gridCol w:w="1979"/>
      </w:tblGrid>
      <w:tr w:rsidR="00645E3E" w14:paraId="543A410F" w14:textId="77777777" w:rsidTr="006E0555">
        <w:trPr>
          <w:cantSplit/>
        </w:trPr>
        <w:tc>
          <w:tcPr>
            <w:tcW w:w="2620" w:type="dxa"/>
            <w:vAlign w:val="center"/>
          </w:tcPr>
          <w:p w14:paraId="16CBD770" w14:textId="0001C18F" w:rsidR="00645E3E" w:rsidRPr="00645E3E" w:rsidRDefault="00ED041D" w:rsidP="003662FF">
            <w:pPr>
              <w:spacing w:after="0"/>
              <w:jc w:val="center"/>
              <w:rPr>
                <w:b/>
                <w:bCs/>
                <w:sz w:val="20"/>
                <w:szCs w:val="18"/>
              </w:rPr>
            </w:pPr>
            <w:r>
              <w:rPr>
                <w:b/>
                <w:bCs/>
                <w:sz w:val="20"/>
                <w:szCs w:val="18"/>
              </w:rPr>
              <w:t>Nazwa s</w:t>
            </w:r>
            <w:r w:rsidR="00645E3E" w:rsidRPr="00645E3E">
              <w:rPr>
                <w:b/>
                <w:bCs/>
                <w:sz w:val="20"/>
                <w:szCs w:val="18"/>
              </w:rPr>
              <w:t>tacj</w:t>
            </w:r>
            <w:r>
              <w:rPr>
                <w:b/>
                <w:bCs/>
                <w:sz w:val="20"/>
                <w:szCs w:val="18"/>
              </w:rPr>
              <w:t>i</w:t>
            </w:r>
            <w:r w:rsidR="00645E3E" w:rsidRPr="00645E3E">
              <w:rPr>
                <w:b/>
                <w:bCs/>
                <w:sz w:val="20"/>
                <w:szCs w:val="18"/>
              </w:rPr>
              <w:t xml:space="preserve"> </w:t>
            </w:r>
            <w:r w:rsidR="00645E3E" w:rsidRPr="00645E3E">
              <w:rPr>
                <w:b/>
                <w:bCs/>
                <w:sz w:val="20"/>
                <w:szCs w:val="18"/>
              </w:rPr>
              <w:br/>
              <w:t>początkow</w:t>
            </w:r>
            <w:r>
              <w:rPr>
                <w:b/>
                <w:bCs/>
                <w:sz w:val="20"/>
                <w:szCs w:val="18"/>
              </w:rPr>
              <w:t>ej</w:t>
            </w:r>
          </w:p>
        </w:tc>
        <w:tc>
          <w:tcPr>
            <w:tcW w:w="2620" w:type="dxa"/>
            <w:vAlign w:val="center"/>
          </w:tcPr>
          <w:p w14:paraId="25149DAF" w14:textId="72FA4B0F" w:rsidR="00645E3E" w:rsidRPr="00645E3E" w:rsidRDefault="00F420B0" w:rsidP="003662FF">
            <w:pPr>
              <w:spacing w:after="0"/>
              <w:jc w:val="center"/>
              <w:rPr>
                <w:b/>
                <w:bCs/>
                <w:sz w:val="20"/>
                <w:szCs w:val="18"/>
              </w:rPr>
            </w:pPr>
            <w:r>
              <w:rPr>
                <w:b/>
                <w:bCs/>
                <w:sz w:val="20"/>
                <w:szCs w:val="18"/>
              </w:rPr>
              <w:t>Nazwa s</w:t>
            </w:r>
            <w:r w:rsidRPr="00645E3E">
              <w:rPr>
                <w:b/>
                <w:bCs/>
                <w:sz w:val="20"/>
                <w:szCs w:val="18"/>
              </w:rPr>
              <w:t>tacj</w:t>
            </w:r>
            <w:r w:rsidR="0058220A">
              <w:rPr>
                <w:b/>
                <w:bCs/>
                <w:sz w:val="20"/>
                <w:szCs w:val="18"/>
              </w:rPr>
              <w:t>i</w:t>
            </w:r>
            <w:r w:rsidRPr="00645E3E">
              <w:rPr>
                <w:b/>
                <w:bCs/>
                <w:sz w:val="20"/>
                <w:szCs w:val="18"/>
              </w:rPr>
              <w:t xml:space="preserve"> </w:t>
            </w:r>
            <w:r w:rsidRPr="00645E3E">
              <w:rPr>
                <w:b/>
                <w:bCs/>
                <w:sz w:val="20"/>
                <w:szCs w:val="18"/>
              </w:rPr>
              <w:br/>
              <w:t>końcow</w:t>
            </w:r>
            <w:r>
              <w:rPr>
                <w:b/>
                <w:bCs/>
                <w:sz w:val="20"/>
                <w:szCs w:val="18"/>
              </w:rPr>
              <w:t>ej</w:t>
            </w:r>
          </w:p>
        </w:tc>
        <w:tc>
          <w:tcPr>
            <w:tcW w:w="1843" w:type="dxa"/>
            <w:vAlign w:val="center"/>
          </w:tcPr>
          <w:p w14:paraId="22F20CAE" w14:textId="77777777" w:rsidR="00645E3E" w:rsidRPr="00645E3E" w:rsidRDefault="00645E3E" w:rsidP="003662FF">
            <w:pPr>
              <w:spacing w:after="0"/>
              <w:jc w:val="center"/>
              <w:rPr>
                <w:b/>
                <w:bCs/>
                <w:sz w:val="20"/>
                <w:szCs w:val="18"/>
              </w:rPr>
            </w:pPr>
            <w:r w:rsidRPr="00645E3E">
              <w:rPr>
                <w:b/>
                <w:bCs/>
                <w:sz w:val="20"/>
                <w:szCs w:val="18"/>
              </w:rPr>
              <w:t>Godzina odjazdu ze stacji początkowej</w:t>
            </w:r>
          </w:p>
        </w:tc>
        <w:tc>
          <w:tcPr>
            <w:tcW w:w="1979" w:type="dxa"/>
            <w:vAlign w:val="center"/>
          </w:tcPr>
          <w:p w14:paraId="3ADD3B57" w14:textId="77777777" w:rsidR="00645E3E" w:rsidRPr="00645E3E" w:rsidRDefault="00645E3E" w:rsidP="003662FF">
            <w:pPr>
              <w:spacing w:after="0"/>
              <w:jc w:val="center"/>
              <w:rPr>
                <w:b/>
                <w:bCs/>
                <w:sz w:val="20"/>
                <w:szCs w:val="18"/>
              </w:rPr>
            </w:pPr>
            <w:r w:rsidRPr="00645E3E">
              <w:rPr>
                <w:b/>
                <w:bCs/>
                <w:sz w:val="20"/>
                <w:szCs w:val="18"/>
              </w:rPr>
              <w:t>Propozycja godziny odjazdu ze stacji początkowej</w:t>
            </w:r>
          </w:p>
        </w:tc>
      </w:tr>
      <w:tr w:rsidR="006E0555" w14:paraId="0AB55E41" w14:textId="77777777" w:rsidTr="00D24A61">
        <w:trPr>
          <w:cantSplit/>
          <w:trHeight w:hRule="exact" w:val="822"/>
        </w:trPr>
        <w:tc>
          <w:tcPr>
            <w:tcW w:w="2620" w:type="dxa"/>
            <w:vAlign w:val="center"/>
          </w:tcPr>
          <w:p w14:paraId="59DECF17" w14:textId="77777777" w:rsidR="00645E3E" w:rsidRDefault="00645E3E" w:rsidP="00D24A61">
            <w:pPr>
              <w:spacing w:after="0"/>
              <w:jc w:val="center"/>
            </w:pPr>
          </w:p>
        </w:tc>
        <w:tc>
          <w:tcPr>
            <w:tcW w:w="2620" w:type="dxa"/>
            <w:vAlign w:val="center"/>
          </w:tcPr>
          <w:p w14:paraId="53BB7BBF" w14:textId="77777777" w:rsidR="00645E3E" w:rsidRDefault="00645E3E" w:rsidP="00D24A61">
            <w:pPr>
              <w:spacing w:after="0"/>
              <w:jc w:val="center"/>
            </w:pPr>
          </w:p>
        </w:tc>
        <w:tc>
          <w:tcPr>
            <w:tcW w:w="1843" w:type="dxa"/>
            <w:vAlign w:val="center"/>
          </w:tcPr>
          <w:p w14:paraId="5A8738C9" w14:textId="77777777" w:rsidR="00645E3E" w:rsidRDefault="00645E3E" w:rsidP="00D24A61">
            <w:pPr>
              <w:spacing w:after="0"/>
              <w:jc w:val="center"/>
            </w:pPr>
          </w:p>
        </w:tc>
        <w:tc>
          <w:tcPr>
            <w:tcW w:w="1979" w:type="dxa"/>
            <w:vAlign w:val="center"/>
          </w:tcPr>
          <w:p w14:paraId="109A4E2A" w14:textId="77777777" w:rsidR="00645E3E" w:rsidRDefault="00645E3E" w:rsidP="00D24A61">
            <w:pPr>
              <w:spacing w:after="0"/>
              <w:jc w:val="center"/>
            </w:pPr>
          </w:p>
        </w:tc>
      </w:tr>
    </w:tbl>
    <w:p w14:paraId="42C3ABAA" w14:textId="64B9549C" w:rsidR="000713A0" w:rsidRDefault="00CC4F8E" w:rsidP="00DB6214">
      <w:pPr>
        <w:pStyle w:val="Nagwek2"/>
        <w:ind w:right="0"/>
      </w:pPr>
      <w:r>
        <w:t>Napisz d</w:t>
      </w:r>
      <w:r w:rsidR="000713A0">
        <w:t>odatkow</w:t>
      </w:r>
      <w:r>
        <w:t>e</w:t>
      </w:r>
      <w:r w:rsidR="000713A0">
        <w:t xml:space="preserve"> sugesti</w:t>
      </w:r>
      <w:r w:rsidR="001407F6">
        <w:t>e</w:t>
      </w:r>
      <w:r>
        <w:t xml:space="preserve"> lub uwagi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9062"/>
      </w:tblGrid>
      <w:tr w:rsidR="00645E3E" w14:paraId="5CDF92EF" w14:textId="77777777" w:rsidTr="006E0555">
        <w:trPr>
          <w:trHeight w:hRule="exact" w:val="3119"/>
        </w:trPr>
        <w:tc>
          <w:tcPr>
            <w:tcW w:w="9062" w:type="dxa"/>
          </w:tcPr>
          <w:p w14:paraId="570B0585" w14:textId="77777777" w:rsidR="006E0555" w:rsidRDefault="006E0555" w:rsidP="00DB6214">
            <w:pPr>
              <w:rPr>
                <w:lang w:bidi="pl-PL"/>
              </w:rPr>
            </w:pPr>
          </w:p>
        </w:tc>
      </w:tr>
    </w:tbl>
    <w:p w14:paraId="36F56899" w14:textId="77777777" w:rsidR="00645E3E" w:rsidRPr="00DB6214" w:rsidRDefault="00645E3E" w:rsidP="00DB6214">
      <w:pPr>
        <w:rPr>
          <w:lang w:bidi="pl-PL"/>
        </w:rPr>
      </w:pPr>
    </w:p>
    <w:p w14:paraId="61D73F2C" w14:textId="75C459D0" w:rsidR="006A55DE" w:rsidRPr="00114D22" w:rsidRDefault="006A55DE" w:rsidP="006A55DE">
      <w:pPr>
        <w:rPr>
          <w:sz w:val="18"/>
          <w:szCs w:val="16"/>
        </w:rPr>
      </w:pPr>
      <w:r w:rsidRPr="00114D22">
        <w:rPr>
          <w:sz w:val="18"/>
          <w:szCs w:val="16"/>
        </w:rPr>
        <w:t xml:space="preserve">Informujemy, że administratorem danych osobowych jest Województwo Mazowieckie. Dane kontaktowe: Urząd Marszałkowski Województwa Mazowieckiego w Warszawie, ul. Jagiellońska 26, 03-719 Warszawa, tel.  22 5979-100, e-mail: </w:t>
      </w:r>
      <w:hyperlink r:id="rId18" w:history="1">
        <w:r w:rsidRPr="00114D22">
          <w:rPr>
            <w:rStyle w:val="Hipercze"/>
            <w:sz w:val="18"/>
            <w:szCs w:val="16"/>
          </w:rPr>
          <w:t>urzad_marszalkowski@mazovia.pl</w:t>
        </w:r>
      </w:hyperlink>
      <w:r w:rsidRPr="00114D22">
        <w:rPr>
          <w:sz w:val="18"/>
          <w:szCs w:val="16"/>
        </w:rPr>
        <w:t xml:space="preserve"> , </w:t>
      </w:r>
      <w:proofErr w:type="spellStart"/>
      <w:r w:rsidRPr="00114D22">
        <w:rPr>
          <w:sz w:val="18"/>
          <w:szCs w:val="16"/>
        </w:rPr>
        <w:t>ePUAP</w:t>
      </w:r>
      <w:proofErr w:type="spellEnd"/>
      <w:r w:rsidRPr="00114D22">
        <w:rPr>
          <w:sz w:val="18"/>
          <w:szCs w:val="16"/>
        </w:rPr>
        <w:t xml:space="preserve">. Administrator wyznaczył inspektora ochrony danych, e-mail: </w:t>
      </w:r>
      <w:hyperlink r:id="rId19" w:history="1">
        <w:r w:rsidRPr="00114D22">
          <w:rPr>
            <w:rStyle w:val="Hipercze"/>
            <w:sz w:val="18"/>
            <w:szCs w:val="16"/>
          </w:rPr>
          <w:t>iod@mazovia.pl</w:t>
        </w:r>
      </w:hyperlink>
      <w:r w:rsidRPr="00114D22">
        <w:rPr>
          <w:sz w:val="18"/>
          <w:szCs w:val="16"/>
        </w:rPr>
        <w:t xml:space="preserve">. Więcej informacji o przetwarzaniu danych osobowych znajdziesz na </w:t>
      </w:r>
      <w:hyperlink r:id="rId20" w:history="1">
        <w:r w:rsidRPr="00114D22">
          <w:rPr>
            <w:rStyle w:val="Hipercze"/>
            <w:sz w:val="18"/>
            <w:szCs w:val="16"/>
          </w:rPr>
          <w:t>www.mazovia.pl</w:t>
        </w:r>
      </w:hyperlink>
    </w:p>
    <w:sectPr w:rsidR="006A55DE" w:rsidRPr="00114D22" w:rsidSect="00917090">
      <w:type w:val="continuous"/>
      <w:pgSz w:w="11906" w:h="16838" w:code="9"/>
      <w:pgMar w:top="1417" w:right="1417" w:bottom="1417" w:left="1417" w:header="567" w:footer="432" w:gutter="0"/>
      <w:cols w:sep="1" w:space="14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355C11" w14:textId="77777777" w:rsidR="001E0697" w:rsidRDefault="001E0697">
      <w:pPr>
        <w:spacing w:after="0"/>
      </w:pPr>
      <w:r>
        <w:separator/>
      </w:r>
    </w:p>
  </w:endnote>
  <w:endnote w:type="continuationSeparator" w:id="0">
    <w:p w14:paraId="553670AC" w14:textId="77777777" w:rsidR="001E0697" w:rsidRDefault="001E069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6A8F8" w14:textId="77777777" w:rsidR="00917090" w:rsidRDefault="00917090">
    <w:pPr>
      <w:pStyle w:val="Stopka"/>
      <w:jc w:val="right"/>
    </w:pPr>
  </w:p>
  <w:p w14:paraId="5A057236" w14:textId="21D61994" w:rsidR="00917090" w:rsidRDefault="00ED041D" w:rsidP="00917090">
    <w:pPr>
      <w:pStyle w:val="Stopka"/>
      <w:jc w:val="right"/>
    </w:pPr>
    <w:sdt>
      <w:sdtPr>
        <w:id w:val="-2028090256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917090">
              <w:t xml:space="preserve">Strona </w:t>
            </w:r>
            <w:r w:rsidR="00917090">
              <w:rPr>
                <w:b/>
                <w:bCs/>
                <w:sz w:val="24"/>
                <w:szCs w:val="24"/>
              </w:rPr>
              <w:fldChar w:fldCharType="begin"/>
            </w:r>
            <w:r w:rsidR="00917090">
              <w:rPr>
                <w:b/>
                <w:bCs/>
              </w:rPr>
              <w:instrText>PAGE</w:instrText>
            </w:r>
            <w:r w:rsidR="00917090">
              <w:rPr>
                <w:b/>
                <w:bCs/>
                <w:sz w:val="24"/>
                <w:szCs w:val="24"/>
              </w:rPr>
              <w:fldChar w:fldCharType="separate"/>
            </w:r>
            <w:r w:rsidR="00917090">
              <w:rPr>
                <w:b/>
                <w:bCs/>
              </w:rPr>
              <w:t>2</w:t>
            </w:r>
            <w:r w:rsidR="00917090">
              <w:rPr>
                <w:b/>
                <w:bCs/>
                <w:sz w:val="24"/>
                <w:szCs w:val="24"/>
              </w:rPr>
              <w:fldChar w:fldCharType="end"/>
            </w:r>
            <w:r w:rsidR="00917090">
              <w:t xml:space="preserve"> z </w:t>
            </w:r>
            <w:r w:rsidR="00917090">
              <w:rPr>
                <w:b/>
                <w:bCs/>
                <w:sz w:val="24"/>
                <w:szCs w:val="24"/>
              </w:rPr>
              <w:fldChar w:fldCharType="begin"/>
            </w:r>
            <w:r w:rsidR="00917090">
              <w:rPr>
                <w:b/>
                <w:bCs/>
              </w:rPr>
              <w:instrText>NUMPAGES</w:instrText>
            </w:r>
            <w:r w:rsidR="00917090">
              <w:rPr>
                <w:b/>
                <w:bCs/>
                <w:sz w:val="24"/>
                <w:szCs w:val="24"/>
              </w:rPr>
              <w:fldChar w:fldCharType="separate"/>
            </w:r>
            <w:r w:rsidR="00917090">
              <w:rPr>
                <w:b/>
                <w:bCs/>
              </w:rPr>
              <w:t>2</w:t>
            </w:r>
            <w:r w:rsidR="00917090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09045237" w14:textId="21B5E456" w:rsidR="00917090" w:rsidRDefault="009170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76314892"/>
      <w:docPartObj>
        <w:docPartGallery w:val="Page Numbers (Bottom of Page)"/>
        <w:docPartUnique/>
      </w:docPartObj>
    </w:sdtPr>
    <w:sdtEndPr/>
    <w:sdtContent>
      <w:sdt>
        <w:sdtPr>
          <w:id w:val="1558516345"/>
          <w:docPartObj>
            <w:docPartGallery w:val="Page Numbers (Top of Page)"/>
            <w:docPartUnique/>
          </w:docPartObj>
        </w:sdtPr>
        <w:sdtEndPr/>
        <w:sdtContent>
          <w:p w14:paraId="758A1672" w14:textId="794DEF46" w:rsidR="00CC4F8E" w:rsidRDefault="00CC4F8E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DF0EAF7" w14:textId="77777777" w:rsidR="00CC4F8E" w:rsidRDefault="00CC4F8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F3B56" w14:textId="77777777" w:rsidR="006E0555" w:rsidRDefault="006E0555">
    <w:pPr>
      <w:pStyle w:val="Stopka"/>
      <w:jc w:val="right"/>
    </w:pPr>
  </w:p>
  <w:p w14:paraId="40240D36" w14:textId="77777777" w:rsidR="006E0555" w:rsidRDefault="00ED041D" w:rsidP="00917090">
    <w:pPr>
      <w:pStyle w:val="Stopka"/>
      <w:jc w:val="right"/>
    </w:pPr>
    <w:sdt>
      <w:sdtPr>
        <w:id w:val="974177405"/>
        <w:docPartObj>
          <w:docPartGallery w:val="Page Numbers (Bottom of Page)"/>
          <w:docPartUnique/>
        </w:docPartObj>
      </w:sdtPr>
      <w:sdtEndPr/>
      <w:sdtContent>
        <w:sdt>
          <w:sdtPr>
            <w:id w:val="1153024457"/>
            <w:docPartObj>
              <w:docPartGallery w:val="Page Numbers (Top of Page)"/>
              <w:docPartUnique/>
            </w:docPartObj>
          </w:sdtPr>
          <w:sdtEndPr/>
          <w:sdtContent>
            <w:r w:rsidR="006E0555">
              <w:t xml:space="preserve">Strona </w:t>
            </w:r>
            <w:r w:rsidR="006E0555">
              <w:rPr>
                <w:b/>
                <w:bCs/>
                <w:sz w:val="24"/>
                <w:szCs w:val="24"/>
              </w:rPr>
              <w:fldChar w:fldCharType="begin"/>
            </w:r>
            <w:r w:rsidR="006E0555">
              <w:rPr>
                <w:b/>
                <w:bCs/>
              </w:rPr>
              <w:instrText>PAGE</w:instrText>
            </w:r>
            <w:r w:rsidR="006E0555">
              <w:rPr>
                <w:b/>
                <w:bCs/>
                <w:sz w:val="24"/>
                <w:szCs w:val="24"/>
              </w:rPr>
              <w:fldChar w:fldCharType="separate"/>
            </w:r>
            <w:r w:rsidR="006E0555">
              <w:rPr>
                <w:b/>
                <w:bCs/>
              </w:rPr>
              <w:t>2</w:t>
            </w:r>
            <w:r w:rsidR="006E0555">
              <w:rPr>
                <w:b/>
                <w:bCs/>
                <w:sz w:val="24"/>
                <w:szCs w:val="24"/>
              </w:rPr>
              <w:fldChar w:fldCharType="end"/>
            </w:r>
            <w:r w:rsidR="006E0555">
              <w:t xml:space="preserve"> z </w:t>
            </w:r>
            <w:r w:rsidR="006E0555">
              <w:rPr>
                <w:b/>
                <w:bCs/>
                <w:sz w:val="24"/>
                <w:szCs w:val="24"/>
              </w:rPr>
              <w:fldChar w:fldCharType="begin"/>
            </w:r>
            <w:r w:rsidR="006E0555">
              <w:rPr>
                <w:b/>
                <w:bCs/>
              </w:rPr>
              <w:instrText>NUMPAGES</w:instrText>
            </w:r>
            <w:r w:rsidR="006E0555">
              <w:rPr>
                <w:b/>
                <w:bCs/>
                <w:sz w:val="24"/>
                <w:szCs w:val="24"/>
              </w:rPr>
              <w:fldChar w:fldCharType="separate"/>
            </w:r>
            <w:r w:rsidR="006E0555">
              <w:rPr>
                <w:b/>
                <w:bCs/>
              </w:rPr>
              <w:t>2</w:t>
            </w:r>
            <w:r w:rsidR="006E0555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421BA895" w14:textId="77777777" w:rsidR="006E0555" w:rsidRDefault="006E055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6BFDAC" w14:textId="77777777" w:rsidR="001E0697" w:rsidRDefault="001E0697">
      <w:pPr>
        <w:spacing w:after="0"/>
      </w:pPr>
      <w:r>
        <w:separator/>
      </w:r>
    </w:p>
  </w:footnote>
  <w:footnote w:type="continuationSeparator" w:id="0">
    <w:p w14:paraId="6B051C70" w14:textId="77777777" w:rsidR="001E0697" w:rsidRDefault="001E069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alias w:val="Firma"/>
      <w:tag w:val=""/>
      <w:id w:val="-1078364879"/>
      <w:placeholder>
        <w:docPart w:val="E51ECB09D8564B75B12BC13CE7C9F2D1"/>
      </w:placeholder>
      <w:dataBinding w:prefixMappings="xmlns:ns0='http://schemas.openxmlformats.org/officeDocument/2006/extended-properties' " w:xpath="/ns0:Properties[1]/ns0:Company[1]" w:storeItemID="{6668398D-A668-4E3E-A5EB-62B293D839F1}"/>
      <w:text/>
    </w:sdtPr>
    <w:sdtEndPr/>
    <w:sdtContent>
      <w:p w14:paraId="51B10B4B" w14:textId="5625ADF8" w:rsidR="00917090" w:rsidRDefault="00917090">
        <w:pPr>
          <w:pStyle w:val="Nagwek"/>
        </w:pPr>
        <w:r>
          <w:t>Urząd Marszałkowski Województwa Mazowieckiego w Warszawie</w: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alias w:val="Firma"/>
      <w:tag w:val=""/>
      <w:id w:val="-1279875320"/>
      <w:placeholder>
        <w:docPart w:val="E51ECB09D8564B75B12BC13CE7C9F2D1"/>
      </w:placeholder>
      <w:dataBinding w:prefixMappings="xmlns:ns0='http://schemas.openxmlformats.org/officeDocument/2006/extended-properties' " w:xpath="/ns0:Properties[1]/ns0:Company[1]" w:storeItemID="{6668398D-A668-4E3E-A5EB-62B293D839F1}"/>
      <w:text/>
    </w:sdtPr>
    <w:sdtEndPr/>
    <w:sdtContent>
      <w:p w14:paraId="4A5C3A13" w14:textId="5BD06C78" w:rsidR="006E0555" w:rsidRDefault="006E0555">
        <w:pPr>
          <w:pStyle w:val="Nagwek"/>
        </w:pPr>
        <w:r>
          <w:t>Urząd Marszałkowski Województwa Mazowieckiego w Warszawie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C843CA"/>
    <w:multiLevelType w:val="hybridMultilevel"/>
    <w:tmpl w:val="FF7493A4"/>
    <w:lvl w:ilvl="0" w:tplc="722C8EA0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  <w:color w:val="FFFFFF" w:themeColor="background1"/>
      </w:rPr>
    </w:lvl>
    <w:lvl w:ilvl="1" w:tplc="0415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1" w15:restartNumberingAfterBreak="0">
    <w:nsid w:val="222778D4"/>
    <w:multiLevelType w:val="hybridMultilevel"/>
    <w:tmpl w:val="E1088DC0"/>
    <w:lvl w:ilvl="0" w:tplc="9954CA06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color w:val="FFFFFF" w:themeColor="background1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28B72B90"/>
    <w:multiLevelType w:val="multilevel"/>
    <w:tmpl w:val="64BE572A"/>
    <w:lvl w:ilvl="0">
      <w:start w:val="1"/>
      <w:numFmt w:val="decimal"/>
      <w:pStyle w:val="Nagwek2"/>
      <w:lvlText w:val="%1."/>
      <w:lvlJc w:val="left"/>
      <w:pPr>
        <w:ind w:left="360" w:hanging="360"/>
      </w:pPr>
      <w:rPr>
        <w:rFonts w:ascii="Aptos Display" w:hAnsi="Aptos Display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–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– –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4B5A7CE1"/>
    <w:multiLevelType w:val="hybridMultilevel"/>
    <w:tmpl w:val="48EE39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C152E7"/>
    <w:multiLevelType w:val="hybridMultilevel"/>
    <w:tmpl w:val="E5C8A766"/>
    <w:lvl w:ilvl="0" w:tplc="9918CC96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color w:val="FFFFFF" w:themeColor="background1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4FE26103"/>
    <w:multiLevelType w:val="hybridMultilevel"/>
    <w:tmpl w:val="1102BFCE"/>
    <w:lvl w:ilvl="0" w:tplc="FCF605E2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color w:val="FFFFFF" w:themeColor="background1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644549312">
    <w:abstractNumId w:val="2"/>
  </w:num>
  <w:num w:numId="2" w16cid:durableId="1924025730">
    <w:abstractNumId w:val="4"/>
  </w:num>
  <w:num w:numId="3" w16cid:durableId="417365807">
    <w:abstractNumId w:val="0"/>
  </w:num>
  <w:num w:numId="4" w16cid:durableId="598947701">
    <w:abstractNumId w:val="2"/>
    <w:lvlOverride w:ilvl="0">
      <w:startOverride w:val="1"/>
    </w:lvlOverride>
  </w:num>
  <w:num w:numId="5" w16cid:durableId="2038505588">
    <w:abstractNumId w:val="2"/>
    <w:lvlOverride w:ilvl="0">
      <w:startOverride w:val="1"/>
    </w:lvlOverride>
  </w:num>
  <w:num w:numId="6" w16cid:durableId="1726752982">
    <w:abstractNumId w:val="2"/>
    <w:lvlOverride w:ilvl="0">
      <w:startOverride w:val="1"/>
    </w:lvlOverride>
  </w:num>
  <w:num w:numId="7" w16cid:durableId="850993916">
    <w:abstractNumId w:val="1"/>
  </w:num>
  <w:num w:numId="8" w16cid:durableId="737559196">
    <w:abstractNumId w:val="2"/>
    <w:lvlOverride w:ilvl="0">
      <w:startOverride w:val="1"/>
    </w:lvlOverride>
  </w:num>
  <w:num w:numId="9" w16cid:durableId="1900289724">
    <w:abstractNumId w:val="5"/>
  </w:num>
  <w:num w:numId="10" w16cid:durableId="293754378">
    <w:abstractNumId w:val="2"/>
    <w:lvlOverride w:ilvl="0">
      <w:startOverride w:val="1"/>
    </w:lvlOverride>
  </w:num>
  <w:num w:numId="11" w16cid:durableId="976372286">
    <w:abstractNumId w:val="2"/>
    <w:lvlOverride w:ilvl="0">
      <w:startOverride w:val="1"/>
    </w:lvlOverride>
  </w:num>
  <w:num w:numId="12" w16cid:durableId="1778406416">
    <w:abstractNumId w:val="2"/>
    <w:lvlOverride w:ilvl="0">
      <w:startOverride w:val="1"/>
    </w:lvlOverride>
  </w:num>
  <w:num w:numId="13" w16cid:durableId="116485433">
    <w:abstractNumId w:val="2"/>
    <w:lvlOverride w:ilvl="0">
      <w:startOverride w:val="1"/>
    </w:lvlOverride>
  </w:num>
  <w:num w:numId="14" w16cid:durableId="395319416">
    <w:abstractNumId w:val="2"/>
    <w:lvlOverride w:ilvl="0">
      <w:startOverride w:val="1"/>
    </w:lvlOverride>
  </w:num>
  <w:num w:numId="15" w16cid:durableId="617955065">
    <w:abstractNumId w:val="3"/>
  </w:num>
  <w:num w:numId="16" w16cid:durableId="1955936746">
    <w:abstractNumId w:val="2"/>
    <w:lvlOverride w:ilvl="0">
      <w:startOverride w:val="1"/>
    </w:lvlOverride>
  </w:num>
  <w:num w:numId="17" w16cid:durableId="515467436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attachedTemplate r:id="rId1"/>
  <w:defaultTabStop w:val="936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B2E"/>
    <w:rsid w:val="000713A0"/>
    <w:rsid w:val="00085617"/>
    <w:rsid w:val="00114D22"/>
    <w:rsid w:val="001407F6"/>
    <w:rsid w:val="001E0697"/>
    <w:rsid w:val="002725B8"/>
    <w:rsid w:val="0034768D"/>
    <w:rsid w:val="003875FA"/>
    <w:rsid w:val="0053533D"/>
    <w:rsid w:val="00535E9A"/>
    <w:rsid w:val="0058220A"/>
    <w:rsid w:val="005E3AB1"/>
    <w:rsid w:val="005F5C6F"/>
    <w:rsid w:val="006324E7"/>
    <w:rsid w:val="00645E3E"/>
    <w:rsid w:val="006639EB"/>
    <w:rsid w:val="006816EC"/>
    <w:rsid w:val="006978A3"/>
    <w:rsid w:val="006A4772"/>
    <w:rsid w:val="006A55DE"/>
    <w:rsid w:val="006B641C"/>
    <w:rsid w:val="006E0555"/>
    <w:rsid w:val="00720434"/>
    <w:rsid w:val="007B548A"/>
    <w:rsid w:val="007B6026"/>
    <w:rsid w:val="007E12EB"/>
    <w:rsid w:val="007F2EE3"/>
    <w:rsid w:val="00856AAC"/>
    <w:rsid w:val="008A72C7"/>
    <w:rsid w:val="00904839"/>
    <w:rsid w:val="00917090"/>
    <w:rsid w:val="009F04F6"/>
    <w:rsid w:val="00A04E6D"/>
    <w:rsid w:val="00A364FD"/>
    <w:rsid w:val="00A81D6A"/>
    <w:rsid w:val="00AA181A"/>
    <w:rsid w:val="00C37B2E"/>
    <w:rsid w:val="00C412F8"/>
    <w:rsid w:val="00C507FB"/>
    <w:rsid w:val="00C93EEB"/>
    <w:rsid w:val="00CC4F8E"/>
    <w:rsid w:val="00D24A61"/>
    <w:rsid w:val="00D91209"/>
    <w:rsid w:val="00DB6214"/>
    <w:rsid w:val="00DE1337"/>
    <w:rsid w:val="00E407E0"/>
    <w:rsid w:val="00ED041D"/>
    <w:rsid w:val="00F420B0"/>
    <w:rsid w:val="00FD2AC7"/>
    <w:rsid w:val="00FE5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450121"/>
  <w15:chartTrackingRefBased/>
  <w15:docId w15:val="{975846A6-B881-43CD-A0AD-50151B20F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6214"/>
    <w:pPr>
      <w:spacing w:after="120"/>
    </w:pPr>
    <w:rPr>
      <w:rFonts w:ascii="Aptos" w:hAnsi="Aptos"/>
      <w:szCs w:val="20"/>
    </w:rPr>
  </w:style>
  <w:style w:type="paragraph" w:styleId="Nagwek1">
    <w:name w:val="heading 1"/>
    <w:basedOn w:val="Normalny"/>
    <w:next w:val="Normalny"/>
    <w:link w:val="Nagwek1Znak"/>
    <w:uiPriority w:val="1"/>
    <w:qFormat/>
    <w:rsid w:val="00CC4F8E"/>
    <w:pPr>
      <w:keepNext/>
      <w:keepLines/>
      <w:spacing w:before="360" w:after="180" w:line="240" w:lineRule="auto"/>
      <w:jc w:val="center"/>
      <w:outlineLvl w:val="0"/>
    </w:pPr>
    <w:rPr>
      <w:rFonts w:ascii="Aptos Display" w:eastAsiaTheme="majorEastAsia" w:hAnsi="Aptos Display" w:cstheme="majorBidi"/>
      <w:b/>
      <w:bCs/>
      <w:iCs/>
      <w:color w:val="1F4E79" w:themeColor="accent1" w:themeShade="80"/>
      <w:sz w:val="28"/>
      <w:szCs w:val="22"/>
    </w:rPr>
  </w:style>
  <w:style w:type="paragraph" w:styleId="Nagwek2">
    <w:name w:val="heading 2"/>
    <w:basedOn w:val="Normalny"/>
    <w:next w:val="Normalny"/>
    <w:link w:val="Nagwek2Znak"/>
    <w:uiPriority w:val="1"/>
    <w:qFormat/>
    <w:rsid w:val="00D91209"/>
    <w:pPr>
      <w:keepNext/>
      <w:keepLines/>
      <w:numPr>
        <w:numId w:val="1"/>
      </w:numPr>
      <w:pBdr>
        <w:top w:val="single" w:sz="4" w:space="1" w:color="2E74B5" w:themeColor="accent1" w:themeShade="BF"/>
        <w:left w:val="single" w:sz="4" w:space="4" w:color="2E74B5" w:themeColor="accent1" w:themeShade="BF"/>
      </w:pBdr>
      <w:spacing w:before="240" w:line="240" w:lineRule="auto"/>
      <w:ind w:right="-144"/>
      <w:outlineLvl w:val="1"/>
    </w:pPr>
    <w:rPr>
      <w:rFonts w:ascii="Aptos Display" w:eastAsiaTheme="majorEastAsia" w:hAnsi="Aptos Display" w:cstheme="majorBidi"/>
      <w:b/>
      <w:color w:val="2E74B5" w:themeColor="accent1" w:themeShade="BF"/>
      <w:sz w:val="24"/>
      <w:lang w:bidi="pl-PL"/>
    </w:rPr>
  </w:style>
  <w:style w:type="paragraph" w:styleId="Nagwek3">
    <w:name w:val="heading 3"/>
    <w:basedOn w:val="Normalny"/>
    <w:next w:val="Normalny"/>
    <w:link w:val="Nagwek3Znak"/>
    <w:uiPriority w:val="1"/>
    <w:qFormat/>
    <w:pPr>
      <w:keepNext/>
      <w:keepLines/>
      <w:shd w:val="clear" w:color="auto" w:fill="DEEAF6" w:themeFill="accent1" w:themeFillTint="33"/>
      <w:spacing w:before="40" w:after="0"/>
      <w:outlineLvl w:val="2"/>
    </w:pPr>
    <w:rPr>
      <w:rFonts w:asciiTheme="majorHAnsi" w:eastAsiaTheme="majorEastAsia" w:hAnsiTheme="majorHAnsi" w:cstheme="majorBidi"/>
      <w:b/>
      <w:bCs/>
      <w:color w:val="1F4D78" w:themeColor="accent1" w:themeShade="7F"/>
    </w:rPr>
  </w:style>
  <w:style w:type="paragraph" w:styleId="Nagwek4">
    <w:name w:val="heading 4"/>
    <w:basedOn w:val="Normalny"/>
    <w:next w:val="Normalny"/>
    <w:link w:val="Nagwek4Znak"/>
    <w:uiPriority w:val="9"/>
    <w:unhideWhenUsed/>
    <w:rsid w:val="003875F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rsid w:val="00CC4F8E"/>
    <w:rPr>
      <w:rFonts w:ascii="Aptos Display" w:eastAsiaTheme="majorEastAsia" w:hAnsi="Aptos Display" w:cstheme="majorBidi"/>
      <w:b/>
      <w:bCs/>
      <w:iCs/>
      <w:color w:val="1F4E79" w:themeColor="accent1" w:themeShade="80"/>
      <w:sz w:val="28"/>
    </w:rPr>
  </w:style>
  <w:style w:type="character" w:customStyle="1" w:styleId="Nagwek2Znak">
    <w:name w:val="Nagłówek 2 Znak"/>
    <w:basedOn w:val="Domylnaczcionkaakapitu"/>
    <w:link w:val="Nagwek2"/>
    <w:uiPriority w:val="1"/>
    <w:rsid w:val="00D91209"/>
    <w:rPr>
      <w:rFonts w:ascii="Aptos Display" w:eastAsiaTheme="majorEastAsia" w:hAnsi="Aptos Display" w:cstheme="majorBidi"/>
      <w:b/>
      <w:color w:val="2E74B5" w:themeColor="accent1" w:themeShade="BF"/>
      <w:sz w:val="24"/>
      <w:szCs w:val="20"/>
      <w:lang w:bidi="pl-PL"/>
    </w:rPr>
  </w:style>
  <w:style w:type="character" w:customStyle="1" w:styleId="Nagwek3Znak">
    <w:name w:val="Nagłówek 3 Znak"/>
    <w:basedOn w:val="Domylnaczcionkaakapitu"/>
    <w:link w:val="Nagwek3"/>
    <w:uiPriority w:val="1"/>
    <w:rPr>
      <w:rFonts w:asciiTheme="majorHAnsi" w:eastAsiaTheme="majorEastAsia" w:hAnsiTheme="majorHAnsi" w:cstheme="majorBidi"/>
      <w:b/>
      <w:bCs/>
      <w:color w:val="1F4D78" w:themeColor="accent1" w:themeShade="7F"/>
      <w:sz w:val="20"/>
      <w:szCs w:val="20"/>
      <w:shd w:val="clear" w:color="auto" w:fill="DEEAF6" w:themeFill="accent1" w:themeFillTint="33"/>
    </w:rPr>
  </w:style>
  <w:style w:type="paragraph" w:customStyle="1" w:styleId="Ocena">
    <w:name w:val="Ocena"/>
    <w:basedOn w:val="Normalny"/>
    <w:uiPriority w:val="1"/>
    <w:qFormat/>
    <w:pPr>
      <w:tabs>
        <w:tab w:val="right" w:pos="5215"/>
      </w:tabs>
      <w:spacing w:before="40" w:line="240" w:lineRule="auto"/>
    </w:pPr>
    <w:rPr>
      <w:color w:val="000000" w:themeColor="text1"/>
    </w:rPr>
  </w:style>
  <w:style w:type="paragraph" w:styleId="Tytu">
    <w:name w:val="Title"/>
    <w:basedOn w:val="Normalny"/>
    <w:next w:val="Normalny"/>
    <w:link w:val="TytuZnak"/>
    <w:uiPriority w:val="1"/>
    <w:qFormat/>
    <w:pPr>
      <w:pBdr>
        <w:top w:val="single" w:sz="12" w:space="5" w:color="1F4E79" w:themeColor="accent1" w:themeShade="80"/>
        <w:bottom w:val="single" w:sz="12" w:space="5" w:color="1F4E79" w:themeColor="accent1" w:themeShade="80"/>
      </w:pBdr>
      <w:shd w:val="clear" w:color="auto" w:fill="DEEAF6" w:themeFill="accent1" w:themeFillTint="33"/>
      <w:spacing w:after="0" w:line="240" w:lineRule="auto"/>
      <w:jc w:val="center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"/>
    <w:rPr>
      <w:rFonts w:asciiTheme="majorHAnsi" w:eastAsiaTheme="majorEastAsia" w:hAnsiTheme="majorHAnsi" w:cstheme="majorBidi"/>
      <w:b/>
      <w:bCs/>
      <w:sz w:val="32"/>
      <w:szCs w:val="32"/>
      <w:shd w:val="clear" w:color="auto" w:fill="DEEAF6" w:themeFill="accent1" w:themeFillTint="33"/>
    </w:rPr>
  </w:style>
  <w:style w:type="paragraph" w:styleId="Bezodstpw">
    <w:name w:val="No Spacing"/>
    <w:uiPriority w:val="1"/>
    <w:qFormat/>
    <w:rsid w:val="002725B8"/>
    <w:pPr>
      <w:spacing w:after="0" w:line="240" w:lineRule="auto"/>
    </w:pPr>
    <w:rPr>
      <w:rFonts w:ascii="Aptos" w:hAnsi="Aptos"/>
      <w:szCs w:val="20"/>
    </w:rPr>
  </w:style>
  <w:style w:type="paragraph" w:customStyle="1" w:styleId="Wielokrotnywybr2">
    <w:name w:val="Wielokrotny wybór | 2"/>
    <w:basedOn w:val="Normalny"/>
    <w:uiPriority w:val="1"/>
    <w:qFormat/>
    <w:pPr>
      <w:tabs>
        <w:tab w:val="left" w:pos="2695"/>
      </w:tabs>
      <w:spacing w:before="40"/>
    </w:pPr>
  </w:style>
  <w:style w:type="table" w:styleId="Tabela-Siatka">
    <w:name w:val="Table Grid"/>
    <w:basedOn w:val="Standardowy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ceny15">
    <w:name w:val="Oceny 1–5"/>
    <w:basedOn w:val="Normalny"/>
    <w:uiPriority w:val="1"/>
    <w:qFormat/>
    <w:pPr>
      <w:spacing w:before="40"/>
      <w:jc w:val="center"/>
    </w:p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Pr>
      <w:rFonts w:ascii="Arial" w:hAnsi="Arial" w:cs="Arial"/>
      <w:vanish/>
      <w:sz w:val="16"/>
      <w:szCs w:val="16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Pr>
      <w:rFonts w:ascii="Arial" w:hAnsi="Arial" w:cs="Arial"/>
      <w:vanish/>
      <w:sz w:val="16"/>
      <w:szCs w:val="16"/>
    </w:rPr>
  </w:style>
  <w:style w:type="character" w:styleId="Tekstzastpczy">
    <w:name w:val="Placeholder Text"/>
    <w:basedOn w:val="Domylnaczcionkaakapitu"/>
    <w:uiPriority w:val="99"/>
    <w:semiHidden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7204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20434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7204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0434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C37B2E"/>
    <w:pPr>
      <w:ind w:left="720"/>
      <w:contextualSpacing/>
    </w:pPr>
    <w:rPr>
      <w:rFonts w:eastAsiaTheme="minorHAnsi"/>
      <w:szCs w:val="22"/>
      <w:lang w:eastAsia="en-US"/>
    </w:rPr>
  </w:style>
  <w:style w:type="character" w:customStyle="1" w:styleId="Nagwek4Znak">
    <w:name w:val="Nagłówek 4 Znak"/>
    <w:basedOn w:val="Domylnaczcionkaakapitu"/>
    <w:link w:val="Nagwek4"/>
    <w:uiPriority w:val="9"/>
    <w:rsid w:val="003875FA"/>
    <w:rPr>
      <w:rFonts w:asciiTheme="majorHAnsi" w:eastAsiaTheme="majorEastAsia" w:hAnsiTheme="majorHAnsi" w:cstheme="majorBidi"/>
      <w:i/>
      <w:iCs/>
      <w:color w:val="2E74B5" w:themeColor="accent1" w:themeShade="BF"/>
      <w:szCs w:val="20"/>
    </w:rPr>
  </w:style>
  <w:style w:type="character" w:styleId="Hipercze">
    <w:name w:val="Hyperlink"/>
    <w:basedOn w:val="Domylnaczcionkaakapitu"/>
    <w:uiPriority w:val="99"/>
    <w:unhideWhenUsed/>
    <w:rsid w:val="006A55D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A55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hyperlink" Target="mailto:urzad_marszalkowski@mazovia.pl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hyperlink" Target="mailto:kolej@mazovia.pl" TargetMode="Externa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yperlink" Target="http://www.mazovia.pl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hyperlink" Target="mailto:iod@mazovia.pl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lubiecka\AppData\Roaming\Microsoft\Templates\Ankieta%20dotycz&#261;ca%20restauracji%20(2%20na%20stron&#281;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51ECB09D8564B75B12BC13CE7C9F2D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C499597-081A-4468-A990-C7C94BBF4651}"/>
      </w:docPartPr>
      <w:docPartBody>
        <w:p w:rsidR="00E45004" w:rsidRDefault="00FD2CF1">
          <w:r w:rsidRPr="00F01AA5">
            <w:rPr>
              <w:rStyle w:val="Tekstzastpczy"/>
            </w:rPr>
            <w:t>[Firma]</w:t>
          </w:r>
        </w:p>
      </w:docPartBody>
    </w:docPart>
    <w:docPart>
      <w:docPartPr>
        <w:name w:val="D7D6E0CFCD924DC4BFC831A253727C2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3374A15-822B-4EEF-9848-303072E3661B}"/>
      </w:docPartPr>
      <w:docPartBody>
        <w:p w:rsidR="00E45004" w:rsidRDefault="00FD2CF1">
          <w:r w:rsidRPr="00F01AA5">
            <w:rPr>
              <w:rStyle w:val="Tekstzastpczy"/>
            </w:rPr>
            <w:t>[Tytuł]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CF1"/>
    <w:rsid w:val="005A3035"/>
    <w:rsid w:val="0060290C"/>
    <w:rsid w:val="00907BDA"/>
    <w:rsid w:val="00CF7207"/>
    <w:rsid w:val="00E45004"/>
    <w:rsid w:val="00FD2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2CF1"/>
    <w:rPr>
      <w:rFonts w:cs="Times New Roman"/>
      <w:sz w:val="3276"/>
      <w:szCs w:val="327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FD2CF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Restaurant survey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2029-01-01T08:00:00+00:00</AssetExpire>
    <CampaignTagsTaxHTField0 xmlns="4873beb7-5857-4685-be1f-d57550cc96cc">
      <Terms xmlns="http://schemas.microsoft.com/office/infopath/2007/PartnerControls"/>
    </CampaignTagsTaxHTField0>
    <IntlLangReviewDate xmlns="4873beb7-5857-4685-be1f-d57550cc96cc" xsi:nil="true"/>
    <TPFriendlyName xmlns="4873beb7-5857-4685-be1f-d57550cc96cc" xsi:nil="true"/>
    <IntlLangReview xmlns="4873beb7-5857-4685-be1f-d57550cc96cc">false</IntlLangReview>
    <LocLastLocAttemptVersionLookup xmlns="4873beb7-5857-4685-be1f-d57550cc96cc">873961</LocLastLocAttemptVersionLookup>
    <PolicheckWords xmlns="4873beb7-5857-4685-be1f-d57550cc96cc" xsi:nil="true"/>
    <SubmitterId xmlns="4873beb7-5857-4685-be1f-d57550cc96cc" xsi:nil="true"/>
    <AcquiredFrom xmlns="4873beb7-5857-4685-be1f-d57550cc96cc">Internal MS</AcquiredFrom>
    <EditorialStatus xmlns="4873beb7-5857-4685-be1f-d57550cc96cc">Complete</EditorialStatus>
    <Markets xmlns="4873beb7-5857-4685-be1f-d57550cc96cc"/>
    <OriginAsset xmlns="4873beb7-5857-4685-be1f-d57550cc96cc" xsi:nil="true"/>
    <AssetStart xmlns="4873beb7-5857-4685-be1f-d57550cc96cc">2012-12-28T00:30:00+00:00</AssetStart>
    <FriendlyTitle xmlns="4873beb7-5857-4685-be1f-d57550cc96cc" xsi:nil="true"/>
    <MarketSpecific xmlns="4873beb7-5857-4685-be1f-d57550cc96cc">false</MarketSpecific>
    <TPNamespace xmlns="4873beb7-5857-4685-be1f-d57550cc96cc" xsi:nil="true"/>
    <PublishStatusLookup xmlns="4873beb7-5857-4685-be1f-d57550cc96cc">
      <Value>1666695</Value>
    </PublishStatusLookup>
    <APAuthor xmlns="4873beb7-5857-4685-be1f-d57550cc96cc">
      <UserInfo>
        <DisplayName>REDMOND\ncrowell</DisplayName>
        <AccountId>81</AccountId>
        <AccountType/>
      </UserInfo>
    </APAuthor>
    <TPCommandLine xmlns="4873beb7-5857-4685-be1f-d57550cc96cc" xsi:nil="true"/>
    <IntlLangReviewer xmlns="4873beb7-5857-4685-be1f-d57550cc96cc" xsi:nil="true"/>
    <OpenTemplate xmlns="4873beb7-5857-4685-be1f-d57550cc96cc">true</OpenTemplate>
    <CSXSubmissionDate xmlns="4873beb7-5857-4685-be1f-d57550cc96cc" xsi:nil="true"/>
    <TaxCatchAll xmlns="4873beb7-5857-4685-be1f-d57550cc96cc"/>
    <Manager xmlns="4873beb7-5857-4685-be1f-d57550cc96cc" xsi:nil="true"/>
    <NumericId xmlns="4873beb7-5857-4685-be1f-d57550cc96cc" xsi:nil="true"/>
    <ParentAssetId xmlns="4873beb7-5857-4685-be1f-d57550cc96cc" xsi:nil="true"/>
    <OriginalSourceMarket xmlns="4873beb7-5857-4685-be1f-d57550cc96cc" xsi:nil="true"/>
    <ApprovalStatus xmlns="4873beb7-5857-4685-be1f-d57550cc96cc">InProgress</ApprovalStatus>
    <TPComponent xmlns="4873beb7-5857-4685-be1f-d57550cc96cc" xsi:nil="true"/>
    <EditorialTags xmlns="4873beb7-5857-4685-be1f-d57550cc96cc" xsi:nil="true"/>
    <TPExecutable xmlns="4873beb7-5857-4685-be1f-d57550cc96cc" xsi:nil="true"/>
    <TPLaunchHelpLink xmlns="4873beb7-5857-4685-be1f-d57550cc96cc" xsi:nil="true"/>
    <LocComments xmlns="4873beb7-5857-4685-be1f-d57550cc96cc" xsi:nil="true"/>
    <LocRecommendedHandoff xmlns="4873beb7-5857-4685-be1f-d57550cc96cc" xsi:nil="true"/>
    <SourceTitle xmlns="4873beb7-5857-4685-be1f-d57550cc96cc" xsi:nil="true"/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OutputCachingOn xmlns="4873beb7-5857-4685-be1f-d57550cc96cc">false</OutputCachingOn>
    <TemplateStatus xmlns="4873beb7-5857-4685-be1f-d57550cc96cc">Complete</TemplateStatus>
    <IsSearchable xmlns="4873beb7-5857-4685-be1f-d57550cc96cc">true</IsSearchable>
    <ContentItem xmlns="4873beb7-5857-4685-be1f-d57550cc96cc" xsi:nil="true"/>
    <HandoffToMSDN xmlns="4873beb7-5857-4685-be1f-d57550cc96cc" xsi:nil="true"/>
    <ShowIn xmlns="4873beb7-5857-4685-be1f-d57550cc96cc">Show everywhere</ShowIn>
    <ThumbnailAssetId xmlns="4873beb7-5857-4685-be1f-d57550cc96cc" xsi:nil="true"/>
    <UALocComments xmlns="4873beb7-5857-4685-be1f-d57550cc96cc" xsi:nil="true"/>
    <UALocRecommendation xmlns="4873beb7-5857-4685-be1f-d57550cc96cc">Localize</UALocRecommendation>
    <LastModifiedDateTime xmlns="4873beb7-5857-4685-be1f-d57550cc96cc" xsi:nil="true"/>
    <LegacyData xmlns="4873beb7-5857-4685-be1f-d57550cc96cc" xsi:nil="true"/>
    <LocManualTestRequired xmlns="4873beb7-5857-4685-be1f-d57550cc96cc">false</LocManualTestRequired>
    <LocMarketGroupTiers2 xmlns="4873beb7-5857-4685-be1f-d57550cc96cc" xsi:nil="true"/>
    <ClipArtFilename xmlns="4873beb7-5857-4685-be1f-d57550cc96cc" xsi:nil="true"/>
    <TPApplication xmlns="4873beb7-5857-4685-be1f-d57550cc96cc" xsi:nil="true"/>
    <CSXHash xmlns="4873beb7-5857-4685-be1f-d57550cc96cc" xsi:nil="true"/>
    <DirectSourceMarket xmlns="4873beb7-5857-4685-be1f-d57550cc96cc" xsi:nil="true"/>
    <PrimaryImageGen xmlns="4873beb7-5857-4685-be1f-d57550cc96cc">true</PrimaryImageGen>
    <PlannedPubDate xmlns="4873beb7-5857-4685-be1f-d57550cc96cc" xsi:nil="true"/>
    <CSXSubmissionMarket xmlns="4873beb7-5857-4685-be1f-d57550cc96cc" xsi:nil="true"/>
    <Downloads xmlns="4873beb7-5857-4685-be1f-d57550cc96cc">0</Downloads>
    <ArtSampleDocs xmlns="4873beb7-5857-4685-be1f-d57550cc96cc" xsi:nil="true"/>
    <TrustLevel xmlns="4873beb7-5857-4685-be1f-d57550cc96cc">1 Microsoft Managed Content</TrustLevel>
    <BlockPublish xmlns="4873beb7-5857-4685-be1f-d57550cc96cc">false</BlockPublish>
    <TPLaunchHelpLinkType xmlns="4873beb7-5857-4685-be1f-d57550cc96cc">Template</TPLaunchHelpLinkType>
    <LocalizationTagsTaxHTField0 xmlns="4873beb7-5857-4685-be1f-d57550cc96cc">
      <Terms xmlns="http://schemas.microsoft.com/office/infopath/2007/PartnerControls"/>
    </LocalizationTagsTaxHTField0>
    <BusinessGroup xmlns="4873beb7-5857-4685-be1f-d57550cc96cc" xsi:nil="true"/>
    <Providers xmlns="4873beb7-5857-4685-be1f-d57550cc96cc" xsi:nil="true"/>
    <TemplateTemplateType xmlns="4873beb7-5857-4685-be1f-d57550cc96cc">Word Document Template</TemplateTemplateType>
    <TimesCloned xmlns="4873beb7-5857-4685-be1f-d57550cc96cc" xsi:nil="true"/>
    <TPAppVersion xmlns="4873beb7-5857-4685-be1f-d57550cc96cc" xsi:nil="true"/>
    <VoteCount xmlns="4873beb7-5857-4685-be1f-d57550cc96cc" xsi:nil="true"/>
    <AverageRating xmlns="4873beb7-5857-4685-be1f-d57550cc96cc" xsi:nil="true"/>
    <FeatureTagsTaxHTField0 xmlns="4873beb7-5857-4685-be1f-d57550cc96cc">
      <Terms xmlns="http://schemas.microsoft.com/office/infopath/2007/PartnerControls"/>
    </FeatureTagsTaxHTField0>
    <Provider xmlns="4873beb7-5857-4685-be1f-d57550cc96cc" xsi:nil="true"/>
    <UACurrentWords xmlns="4873beb7-5857-4685-be1f-d57550cc96cc" xsi:nil="true"/>
    <AssetId xmlns="4873beb7-5857-4685-be1f-d57550cc96cc">TP103988302</AssetId>
    <TPClientViewer xmlns="4873beb7-5857-4685-be1f-d57550cc96cc" xsi:nil="true"/>
    <DSATActionTaken xmlns="4873beb7-5857-4685-be1f-d57550cc96cc" xsi:nil="true"/>
    <APEditor xmlns="4873beb7-5857-4685-be1f-d57550cc96cc">
      <UserInfo>
        <DisplayName/>
        <AccountId xsi:nil="true"/>
        <AccountType/>
      </UserInfo>
    </APEditor>
    <TPInstallLocation xmlns="4873beb7-5857-4685-be1f-d57550cc96cc" xsi:nil="true"/>
    <OOCacheId xmlns="4873beb7-5857-4685-be1f-d57550cc96cc" xsi:nil="true"/>
    <IsDeleted xmlns="4873beb7-5857-4685-be1f-d57550cc96cc">false</IsDeleted>
    <PublishTargets xmlns="4873beb7-5857-4685-be1f-d57550cc96cc">OfficeOnlineVNext</PublishTargets>
    <ApprovalLog xmlns="4873beb7-5857-4685-be1f-d57550cc96cc" xsi:nil="true"/>
    <BugNumber xmlns="4873beb7-5857-4685-be1f-d57550cc96cc" xsi:nil="true"/>
    <CrawlForDependencies xmlns="4873beb7-5857-4685-be1f-d57550cc96cc">false</CrawlForDependencies>
    <InternalTagsTaxHTField0 xmlns="4873beb7-5857-4685-be1f-d57550cc96cc">
      <Terms xmlns="http://schemas.microsoft.com/office/infopath/2007/PartnerControls"/>
    </InternalTagsTaxHTField0>
    <LastHandOff xmlns="4873beb7-5857-4685-be1f-d57550cc96cc" xsi:nil="true"/>
    <Milestone xmlns="4873beb7-5857-4685-be1f-d57550cc96cc" xsi:nil="true"/>
    <OriginalRelease xmlns="4873beb7-5857-4685-be1f-d57550cc96cc">15</OriginalRelease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UANotes xmlns="4873beb7-5857-4685-be1f-d57550cc96cc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5010A76-AA44-4FF1-8D5B-AB0E0387F092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3.xml><?xml version="1.0" encoding="utf-8"?>
<ds:datastoreItem xmlns:ds="http://schemas.openxmlformats.org/officeDocument/2006/customXml" ds:itemID="{0C7DA300-830B-4834-9565-2FC40E8C70C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56DCF59-9DC7-484F-9354-2D7849FE24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6B7E3F04-0B30-430C-9B9B-8C942289B68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Ankieta dotycząca restauracji (2 na stronę)</Template>
  <TotalTime>3</TotalTime>
  <Pages>2</Pages>
  <Words>413</Words>
  <Characters>2478</Characters>
  <Application>Microsoft Office Word</Application>
  <DocSecurity>0</DocSecurity>
  <Lines>20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Ocena projektu Rocznego Rozkładu Jazdy Pociągów edycji 2024/2025  spółki „Koleje Mazowieckie – KM” sp. z o.o.</vt:lpstr>
      <vt:lpstr/>
    </vt:vector>
  </TitlesOfParts>
  <Company>Urząd Marszałkowski Województwa Mazowieckiego w Warszawie</Company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Ocena projektu Rocznego Rozkładu Jazdy Pociągów edycji 2024/2025  spółki „Koleje Mazowieckie – KM” sp. z o.o.</dc:title>
  <dc:creator>Lubiecka-Budzanowska Magdalena</dc:creator>
  <cp:lastModifiedBy>Antonowicz Dominik</cp:lastModifiedBy>
  <cp:revision>3</cp:revision>
  <cp:lastPrinted>2024-07-17T09:45:00Z</cp:lastPrinted>
  <dcterms:created xsi:type="dcterms:W3CDTF">2024-07-24T10:29:00Z</dcterms:created>
  <dcterms:modified xsi:type="dcterms:W3CDTF">2024-07-25T07:49:00Z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</Properties>
</file>